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6E9A" w:rsidRPr="00627A18" w:rsidRDefault="003A584B" w:rsidP="00BE7631">
      <w:pPr>
        <w:jc w:val="center"/>
      </w:pPr>
      <w:r>
        <w:t>Внеклассное мероприятие</w:t>
      </w:r>
      <w:r w:rsidR="002D6E9A" w:rsidRPr="00627A18">
        <w:t>,</w:t>
      </w:r>
    </w:p>
    <w:p w:rsidR="002D6E9A" w:rsidRPr="00627A18" w:rsidRDefault="003A584B" w:rsidP="00BE7631">
      <w:pPr>
        <w:jc w:val="center"/>
      </w:pPr>
      <w:r>
        <w:t>посвященное</w:t>
      </w:r>
      <w:r w:rsidR="002D6E9A" w:rsidRPr="00627A18">
        <w:t xml:space="preserve"> Дню славянской письменности и культуры,</w:t>
      </w:r>
    </w:p>
    <w:p w:rsidR="00CB07B5" w:rsidRPr="00627A18" w:rsidRDefault="002D6E9A" w:rsidP="00BE7631">
      <w:pPr>
        <w:jc w:val="center"/>
      </w:pPr>
      <w:r w:rsidRPr="00627A18">
        <w:t xml:space="preserve">на тему: «ОТ ГЛИНЯНОЙ ТАБЛИЧКИ </w:t>
      </w:r>
      <w:r w:rsidR="00587920" w:rsidRPr="00627A18">
        <w:t>К ПЕЧАТНОЙ СТРАНИЧКЕ</w:t>
      </w:r>
      <w:r w:rsidRPr="00627A18">
        <w:t>»</w:t>
      </w:r>
    </w:p>
    <w:p w:rsidR="002D6E9A" w:rsidRPr="00BE7631" w:rsidRDefault="003A2FA8" w:rsidP="00627A18">
      <w:pPr>
        <w:rPr>
          <w:b w:val="0"/>
        </w:rPr>
      </w:pPr>
      <w:r w:rsidRPr="00627A18">
        <w:t>Цель</w:t>
      </w:r>
      <w:r w:rsidR="002D6E9A" w:rsidRPr="00627A18">
        <w:t xml:space="preserve">: </w:t>
      </w:r>
      <w:r w:rsidR="002D6E9A" w:rsidRPr="00BE7631">
        <w:rPr>
          <w:b w:val="0"/>
        </w:rPr>
        <w:t>воспитывать у учащихся интерес и уважительное отношение к истории, языку и традициям народа, чувство  патриотизма.</w:t>
      </w:r>
    </w:p>
    <w:p w:rsidR="002D6E9A" w:rsidRPr="00627A18" w:rsidRDefault="002D6E9A" w:rsidP="00627A18"/>
    <w:p w:rsidR="00CB07B5" w:rsidRPr="009E6393" w:rsidRDefault="00CB07B5" w:rsidP="00627A18">
      <w:r w:rsidRPr="009E6393">
        <w:t>Задачи:</w:t>
      </w:r>
    </w:p>
    <w:p w:rsidR="00EA0697" w:rsidRPr="00BE7631" w:rsidRDefault="00CB07B5" w:rsidP="00BE7631">
      <w:pPr>
        <w:numPr>
          <w:ilvl w:val="0"/>
          <w:numId w:val="9"/>
        </w:numPr>
        <w:rPr>
          <w:b w:val="0"/>
        </w:rPr>
      </w:pPr>
      <w:r w:rsidRPr="00BE7631">
        <w:rPr>
          <w:b w:val="0"/>
        </w:rPr>
        <w:t xml:space="preserve">познакомить учащихся с шедеврами древнерусской книжности; </w:t>
      </w:r>
    </w:p>
    <w:p w:rsidR="00EA0697" w:rsidRPr="00BE7631" w:rsidRDefault="00CB07B5" w:rsidP="00BE7631">
      <w:pPr>
        <w:numPr>
          <w:ilvl w:val="0"/>
          <w:numId w:val="9"/>
        </w:numPr>
        <w:rPr>
          <w:b w:val="0"/>
        </w:rPr>
      </w:pPr>
      <w:r w:rsidRPr="00BE7631">
        <w:rPr>
          <w:b w:val="0"/>
        </w:rPr>
        <w:t xml:space="preserve">показать значение деятельности Кирилла и </w:t>
      </w:r>
      <w:proofErr w:type="spellStart"/>
      <w:r w:rsidRPr="00BE7631">
        <w:rPr>
          <w:b w:val="0"/>
        </w:rPr>
        <w:t>Мефодия</w:t>
      </w:r>
      <w:proofErr w:type="spellEnd"/>
      <w:r w:rsidRPr="00BE7631">
        <w:rPr>
          <w:b w:val="0"/>
        </w:rPr>
        <w:t xml:space="preserve"> для отечественной книжной культуры; </w:t>
      </w:r>
    </w:p>
    <w:p w:rsidR="009E6393" w:rsidRPr="00BE7631" w:rsidRDefault="00CB07B5" w:rsidP="00BE7631">
      <w:pPr>
        <w:numPr>
          <w:ilvl w:val="0"/>
          <w:numId w:val="9"/>
        </w:numPr>
        <w:rPr>
          <w:b w:val="0"/>
        </w:rPr>
      </w:pPr>
      <w:r w:rsidRPr="00BE7631">
        <w:rPr>
          <w:b w:val="0"/>
        </w:rPr>
        <w:t>познакомить учащихся с основными вехами истории древнерусской книжности;</w:t>
      </w:r>
    </w:p>
    <w:p w:rsidR="00CB07B5" w:rsidRPr="00BE7631" w:rsidRDefault="009E6393" w:rsidP="00BE7631">
      <w:pPr>
        <w:numPr>
          <w:ilvl w:val="0"/>
          <w:numId w:val="9"/>
        </w:numPr>
        <w:rPr>
          <w:b w:val="0"/>
        </w:rPr>
      </w:pPr>
      <w:r w:rsidRPr="00BE7631">
        <w:rPr>
          <w:b w:val="0"/>
        </w:rPr>
        <w:t>прививать интерес и любовь к книге</w:t>
      </w:r>
      <w:r w:rsidR="00CB07B5" w:rsidRPr="00BE7631">
        <w:rPr>
          <w:b w:val="0"/>
        </w:rPr>
        <w:t xml:space="preserve"> </w:t>
      </w:r>
    </w:p>
    <w:p w:rsidR="00514B6B" w:rsidRDefault="00514B6B" w:rsidP="00627A18"/>
    <w:p w:rsidR="00CB07B5" w:rsidRDefault="009E6393" w:rsidP="00627A18">
      <w:r w:rsidRPr="004751EB">
        <w:t xml:space="preserve">Оборудование: </w:t>
      </w:r>
      <w:r w:rsidRPr="00BE7631">
        <w:rPr>
          <w:b w:val="0"/>
        </w:rPr>
        <w:t>презентация, сообщения учащихся.</w:t>
      </w:r>
    </w:p>
    <w:p w:rsidR="002D6E9A" w:rsidRDefault="002D6E9A" w:rsidP="00627A18"/>
    <w:p w:rsidR="002D6E9A" w:rsidRDefault="002D6E9A" w:rsidP="00627A18"/>
    <w:p w:rsidR="00514B6B" w:rsidRDefault="00514B6B" w:rsidP="00627A18"/>
    <w:p w:rsidR="009E6393" w:rsidRDefault="009E6393" w:rsidP="00BE7631">
      <w:pPr>
        <w:jc w:val="center"/>
      </w:pPr>
      <w:r w:rsidRPr="009E6393">
        <w:t>Ход мероприятия</w:t>
      </w:r>
    </w:p>
    <w:p w:rsidR="003A2FA8" w:rsidRPr="009E6393" w:rsidRDefault="003A2FA8" w:rsidP="00627A18"/>
    <w:p w:rsidR="00587920" w:rsidRPr="00587920" w:rsidRDefault="002E1985" w:rsidP="00627A18">
      <w:r w:rsidRPr="009E6393">
        <w:t>Ведущий</w:t>
      </w:r>
      <w:r w:rsidR="00CB07B5" w:rsidRPr="009E6393">
        <w:t>:</w:t>
      </w:r>
      <w:r w:rsidR="00CB07B5" w:rsidRPr="00CB07B5">
        <w:t xml:space="preserve"> </w:t>
      </w:r>
      <w:r w:rsidR="00300A6E" w:rsidRPr="00BE7631">
        <w:rPr>
          <w:b w:val="0"/>
        </w:rPr>
        <w:t>14 марта отмечается День П</w:t>
      </w:r>
      <w:r w:rsidR="00214C2E" w:rsidRPr="00BE7631">
        <w:rPr>
          <w:b w:val="0"/>
        </w:rPr>
        <w:t>равосл</w:t>
      </w:r>
      <w:r w:rsidR="00587920" w:rsidRPr="00BE7631">
        <w:rPr>
          <w:b w:val="0"/>
        </w:rPr>
        <w:t xml:space="preserve">авной книги, а 24 мая – День славянской письменности и культуры. </w:t>
      </w:r>
      <w:r w:rsidR="00214C2E" w:rsidRPr="00BE7631">
        <w:rPr>
          <w:b w:val="0"/>
        </w:rPr>
        <w:t xml:space="preserve"> И мы поговорим с вами сегодня о том, как и когда появились книги на Руси, познакомимся с шедеврами древнерусской книжности, с технологией изготовления рукописных книг. </w:t>
      </w:r>
      <w:r w:rsidR="00CB07B5" w:rsidRPr="00BE7631">
        <w:rPr>
          <w:b w:val="0"/>
        </w:rPr>
        <w:t>Тема наше</w:t>
      </w:r>
      <w:r w:rsidR="00214C2E" w:rsidRPr="00BE7631">
        <w:rPr>
          <w:b w:val="0"/>
        </w:rPr>
        <w:t>го устного журнала</w:t>
      </w:r>
      <w:r w:rsidR="00CB07B5" w:rsidRPr="00BE7631">
        <w:rPr>
          <w:b w:val="0"/>
        </w:rPr>
        <w:t xml:space="preserve"> "</w:t>
      </w:r>
      <w:r w:rsidR="00587920" w:rsidRPr="00BE7631">
        <w:rPr>
          <w:b w:val="0"/>
        </w:rPr>
        <w:t>От глиняной таблички к печатной страничке</w:t>
      </w:r>
      <w:r w:rsidR="00CB07B5" w:rsidRPr="00BE7631">
        <w:rPr>
          <w:b w:val="0"/>
        </w:rPr>
        <w:t>".</w:t>
      </w:r>
      <w:r w:rsidR="00CB07B5" w:rsidRPr="00CB07B5">
        <w:t xml:space="preserve"> </w:t>
      </w:r>
    </w:p>
    <w:p w:rsidR="00CB07B5" w:rsidRPr="00CB07B5" w:rsidRDefault="00CB07B5" w:rsidP="00627A18">
      <w:r w:rsidRPr="00BE7631">
        <w:rPr>
          <w:b w:val="0"/>
        </w:rPr>
        <w:t xml:space="preserve">Начать же </w:t>
      </w:r>
      <w:r w:rsidR="00214C2E" w:rsidRPr="00BE7631">
        <w:rPr>
          <w:b w:val="0"/>
        </w:rPr>
        <w:t>нашу встречу</w:t>
      </w:r>
      <w:r w:rsidRPr="00BE7631">
        <w:rPr>
          <w:b w:val="0"/>
        </w:rPr>
        <w:t xml:space="preserve"> мне бы хотелось со слов </w:t>
      </w:r>
      <w:r w:rsidR="00214C2E" w:rsidRPr="00BE7631">
        <w:rPr>
          <w:b w:val="0"/>
        </w:rPr>
        <w:t xml:space="preserve">Ярослава Мудрого, написавшего  </w:t>
      </w:r>
      <w:r w:rsidR="002E1985" w:rsidRPr="00BE7631">
        <w:rPr>
          <w:b w:val="0"/>
        </w:rPr>
        <w:t>«П</w:t>
      </w:r>
      <w:r w:rsidRPr="00BE7631">
        <w:rPr>
          <w:b w:val="0"/>
        </w:rPr>
        <w:t>охвал</w:t>
      </w:r>
      <w:r w:rsidR="002E1985" w:rsidRPr="00BE7631">
        <w:rPr>
          <w:b w:val="0"/>
        </w:rPr>
        <w:t>у книге»</w:t>
      </w:r>
      <w:r w:rsidRPr="00BE7631">
        <w:rPr>
          <w:b w:val="0"/>
        </w:rPr>
        <w:t>:</w:t>
      </w:r>
      <w:r w:rsidRPr="00CB07B5">
        <w:t xml:space="preserve"> </w:t>
      </w:r>
    </w:p>
    <w:p w:rsidR="00CB07B5" w:rsidRPr="00BE7631" w:rsidRDefault="00CB07B5" w:rsidP="00627A18">
      <w:pPr>
        <w:rPr>
          <w:b w:val="0"/>
          <w:i/>
        </w:rPr>
      </w:pPr>
      <w:r w:rsidRPr="00BE7631">
        <w:rPr>
          <w:b w:val="0"/>
          <w:i/>
        </w:rPr>
        <w:t>"Велика ведь бывает польза от учения книжного; книгами наставляемы и поучаемы на путь покаяния, ибо от слов к</w:t>
      </w:r>
      <w:r w:rsidR="002E1985" w:rsidRPr="00BE7631">
        <w:rPr>
          <w:b w:val="0"/>
          <w:i/>
        </w:rPr>
        <w:t>нижных обретаем мудрость и воз</w:t>
      </w:r>
      <w:r w:rsidRPr="00BE7631">
        <w:rPr>
          <w:b w:val="0"/>
          <w:i/>
        </w:rPr>
        <w:t xml:space="preserve">держание. Это ведь - реки, </w:t>
      </w:r>
      <w:proofErr w:type="spellStart"/>
      <w:r w:rsidRPr="00BE7631">
        <w:rPr>
          <w:b w:val="0"/>
          <w:i/>
        </w:rPr>
        <w:t>напояющие</w:t>
      </w:r>
      <w:proofErr w:type="spellEnd"/>
      <w:r w:rsidRPr="00BE7631">
        <w:rPr>
          <w:b w:val="0"/>
          <w:i/>
        </w:rPr>
        <w:t xml:space="preserve"> вселенную, это источники мудрости</w:t>
      </w:r>
      <w:r w:rsidR="002E1985" w:rsidRPr="00BE7631">
        <w:rPr>
          <w:b w:val="0"/>
          <w:i/>
        </w:rPr>
        <w:t>. В</w:t>
      </w:r>
      <w:r w:rsidRPr="00BE7631">
        <w:rPr>
          <w:b w:val="0"/>
          <w:i/>
        </w:rPr>
        <w:t xml:space="preserve"> книгах ведь неизмеримая глубина; ими мы в печали утешаемся; они - узда воздержания". </w:t>
      </w:r>
    </w:p>
    <w:p w:rsidR="00AD1A78" w:rsidRPr="003E6354" w:rsidRDefault="00CB07B5" w:rsidP="00627A18">
      <w:r w:rsidRPr="00BE7631">
        <w:rPr>
          <w:b w:val="0"/>
        </w:rPr>
        <w:t>Давайте задумаемся н</w:t>
      </w:r>
      <w:r w:rsidR="00EA0697" w:rsidRPr="00BE7631">
        <w:rPr>
          <w:b w:val="0"/>
        </w:rPr>
        <w:t>ад этими слова</w:t>
      </w:r>
      <w:r w:rsidRPr="00BE7631">
        <w:rPr>
          <w:b w:val="0"/>
        </w:rPr>
        <w:t xml:space="preserve">ми. Почему летописец называет книги "реками, </w:t>
      </w:r>
      <w:proofErr w:type="spellStart"/>
      <w:r w:rsidRPr="00BE7631">
        <w:rPr>
          <w:b w:val="0"/>
        </w:rPr>
        <w:t>напояющими</w:t>
      </w:r>
      <w:proofErr w:type="spellEnd"/>
      <w:r w:rsidRPr="00BE7631">
        <w:rPr>
          <w:b w:val="0"/>
        </w:rPr>
        <w:t xml:space="preserve"> вселенную"? С чем бы вы могли сравнить книги?</w:t>
      </w:r>
      <w:r w:rsidR="00BA3FE5">
        <w:t xml:space="preserve"> </w:t>
      </w:r>
    </w:p>
    <w:p w:rsidR="00B4704A" w:rsidRPr="00BE7631" w:rsidRDefault="002E1985" w:rsidP="00627A18">
      <w:pPr>
        <w:rPr>
          <w:b w:val="0"/>
        </w:rPr>
      </w:pPr>
      <w:r w:rsidRPr="00BE7631">
        <w:rPr>
          <w:b w:val="0"/>
        </w:rPr>
        <w:t>История возникновения книги очень интересна, послушаем</w:t>
      </w:r>
      <w:r w:rsidR="00514B6B" w:rsidRPr="00BE7631">
        <w:rPr>
          <w:b w:val="0"/>
        </w:rPr>
        <w:t xml:space="preserve"> </w:t>
      </w:r>
      <w:r w:rsidR="003E6354" w:rsidRPr="00BE7631">
        <w:rPr>
          <w:b w:val="0"/>
        </w:rPr>
        <w:t>(сообщение подготовленного ученика).</w:t>
      </w:r>
    </w:p>
    <w:p w:rsidR="00514B6B" w:rsidRDefault="00514B6B" w:rsidP="00627A18"/>
    <w:p w:rsidR="00CB07B5" w:rsidRPr="00BE7631" w:rsidRDefault="00BA3FE5" w:rsidP="00627A18">
      <w:pPr>
        <w:rPr>
          <w:b w:val="0"/>
        </w:rPr>
      </w:pPr>
      <w:r>
        <w:t>Ведущий 2.</w:t>
      </w:r>
      <w:r w:rsidR="003E6354">
        <w:t xml:space="preserve"> </w:t>
      </w:r>
      <w:r w:rsidR="00CB07B5" w:rsidRPr="00BE7631">
        <w:rPr>
          <w:b w:val="0"/>
        </w:rPr>
        <w:t>Первые книги на славянском языке появились во второй половине IX в.</w:t>
      </w:r>
      <w:r w:rsidR="00EA0697" w:rsidRPr="00BE7631">
        <w:rPr>
          <w:b w:val="0"/>
        </w:rPr>
        <w:t>,</w:t>
      </w:r>
      <w:r w:rsidR="00CB07B5" w:rsidRPr="00BE7631">
        <w:rPr>
          <w:b w:val="0"/>
        </w:rPr>
        <w:t xml:space="preserve"> благодаря деятельности святых братьев Кирилла и </w:t>
      </w:r>
      <w:proofErr w:type="spellStart"/>
      <w:r w:rsidR="00CB07B5" w:rsidRPr="00BE7631">
        <w:rPr>
          <w:b w:val="0"/>
        </w:rPr>
        <w:t>Мефодия</w:t>
      </w:r>
      <w:proofErr w:type="spellEnd"/>
      <w:r w:rsidR="00CB07B5" w:rsidRPr="00BE7631">
        <w:rPr>
          <w:b w:val="0"/>
        </w:rPr>
        <w:t xml:space="preserve">. В </w:t>
      </w:r>
      <w:smartTag w:uri="urn:schemas-microsoft-com:office:smarttags" w:element="metricconverter">
        <w:smartTagPr>
          <w:attr w:name="ProductID" w:val="863 г"/>
        </w:smartTagPr>
        <w:r w:rsidR="00CB07B5" w:rsidRPr="00BE7631">
          <w:rPr>
            <w:b w:val="0"/>
          </w:rPr>
          <w:t>863 г</w:t>
        </w:r>
      </w:smartTag>
      <w:r w:rsidR="00CB07B5" w:rsidRPr="00BE7631">
        <w:rPr>
          <w:b w:val="0"/>
        </w:rPr>
        <w:t xml:space="preserve">. византийский император Михаил отправил их к славянам в Великую Моравию </w:t>
      </w:r>
      <w:r w:rsidR="00EA0697" w:rsidRPr="00BE7631">
        <w:rPr>
          <w:b w:val="0"/>
        </w:rPr>
        <w:t>по</w:t>
      </w:r>
      <w:r w:rsidR="00CB07B5" w:rsidRPr="00BE7631">
        <w:rPr>
          <w:b w:val="0"/>
        </w:rPr>
        <w:t xml:space="preserve"> просьб</w:t>
      </w:r>
      <w:r w:rsidR="00EA0697" w:rsidRPr="00BE7631">
        <w:rPr>
          <w:b w:val="0"/>
        </w:rPr>
        <w:t>е</w:t>
      </w:r>
      <w:r w:rsidR="00CB07B5" w:rsidRPr="00BE7631">
        <w:rPr>
          <w:b w:val="0"/>
        </w:rPr>
        <w:t xml:space="preserve"> </w:t>
      </w:r>
      <w:proofErr w:type="spellStart"/>
      <w:r w:rsidR="00CB07B5" w:rsidRPr="00BE7631">
        <w:rPr>
          <w:b w:val="0"/>
        </w:rPr>
        <w:t>великоморавского</w:t>
      </w:r>
      <w:proofErr w:type="spellEnd"/>
      <w:r w:rsidR="00CB07B5" w:rsidRPr="00BE7631">
        <w:rPr>
          <w:b w:val="0"/>
        </w:rPr>
        <w:t xml:space="preserve"> князя Ростислава прислать проповедников, которые бы учили о Христе на славянском языке.</w:t>
      </w:r>
    </w:p>
    <w:p w:rsidR="00E940B9" w:rsidRPr="00BE7631" w:rsidRDefault="00EA0697" w:rsidP="00BA3FE5">
      <w:pPr>
        <w:ind w:firstLine="708"/>
        <w:rPr>
          <w:b w:val="0"/>
        </w:rPr>
      </w:pPr>
      <w:r w:rsidRPr="00BE7631">
        <w:rPr>
          <w:b w:val="0"/>
        </w:rPr>
        <w:t>Ч</w:t>
      </w:r>
      <w:r w:rsidR="00CB07B5" w:rsidRPr="00BE7631">
        <w:rPr>
          <w:b w:val="0"/>
        </w:rPr>
        <w:t xml:space="preserve">тобы успешно выполнить миссию, </w:t>
      </w:r>
      <w:r w:rsidRPr="00BE7631">
        <w:rPr>
          <w:b w:val="0"/>
        </w:rPr>
        <w:t xml:space="preserve">Кирилл </w:t>
      </w:r>
      <w:r w:rsidR="00CB07B5" w:rsidRPr="00BE7631">
        <w:rPr>
          <w:b w:val="0"/>
        </w:rPr>
        <w:t xml:space="preserve">создал славянскую азбуку. Первыми на славянский язык были переведены Евангелие, Апостол, Псалтирь, тексты церковных служб. На Русь славянские книги приходили из Византии и Болгарии. Археологические данные свидетельствуют, что уже в первой половине Х в. на Руси пользовались созданным Святым Кириллом алфавитом. Но настоящей датой рождения древнерусской книжности следует считать </w:t>
      </w:r>
      <w:smartTag w:uri="urn:schemas-microsoft-com:office:smarttags" w:element="metricconverter">
        <w:smartTagPr>
          <w:attr w:name="ProductID" w:val="988 г"/>
        </w:smartTagPr>
        <w:r w:rsidR="00CB07B5" w:rsidRPr="00BE7631">
          <w:rPr>
            <w:b w:val="0"/>
          </w:rPr>
          <w:t>988 г</w:t>
        </w:r>
      </w:smartTag>
      <w:r w:rsidR="00CB07B5" w:rsidRPr="00BE7631">
        <w:rPr>
          <w:b w:val="0"/>
        </w:rPr>
        <w:t xml:space="preserve">. - год Крещения Руси. Вместе с православной верой Русь приняла и традицию православной славянской книжности. К тому времени в Болгарии сложился богатый фонд книг на славянском языке, и Русь могла черпать из этой сокровищницы. </w:t>
      </w:r>
    </w:p>
    <w:p w:rsidR="00E940B9" w:rsidRPr="00BE7631" w:rsidRDefault="00E940B9" w:rsidP="00627A18">
      <w:pPr>
        <w:rPr>
          <w:b w:val="0"/>
        </w:rPr>
      </w:pPr>
      <w:r w:rsidRPr="00BE7631">
        <w:rPr>
          <w:b w:val="0"/>
        </w:rPr>
        <w:t>Память славян – просветителей праздновалась уже в 11 веке, а в середине 14 века их официально причислили к святым. С 1991 года по всей стране отмечаются Дни славянской письменности и культуры, чтобы люди не забывали – Кирилл и Мефодий помогли через буквы и письменность сохранить язык и культуру славян.</w:t>
      </w:r>
    </w:p>
    <w:p w:rsidR="00E940B9" w:rsidRDefault="00E940B9" w:rsidP="00627A18"/>
    <w:p w:rsidR="00514B6B" w:rsidRPr="00BE7631" w:rsidRDefault="00BA3FE5" w:rsidP="00627A18">
      <w:pPr>
        <w:rPr>
          <w:b w:val="0"/>
        </w:rPr>
      </w:pPr>
      <w:r>
        <w:t>Ведущий 3.</w:t>
      </w:r>
      <w:r w:rsidR="00E940B9" w:rsidRPr="002E1985">
        <w:t xml:space="preserve"> </w:t>
      </w:r>
      <w:r w:rsidR="00CB07B5" w:rsidRPr="00BE7631">
        <w:rPr>
          <w:b w:val="0"/>
        </w:rPr>
        <w:t>На Руси очень любили книгу.</w:t>
      </w:r>
      <w:r w:rsidR="003E6354" w:rsidRPr="00BE7631">
        <w:rPr>
          <w:b w:val="0"/>
        </w:rPr>
        <w:t xml:space="preserve"> </w:t>
      </w:r>
      <w:r w:rsidR="00CB07B5" w:rsidRPr="00BE7631">
        <w:rPr>
          <w:b w:val="0"/>
        </w:rPr>
        <w:t>Центрами просвещения, и книжности в Древней Руси были храмы и монастыри. Они были и главными древнерусскими книгохранилищами. Храм не может существовать без книг - по н</w:t>
      </w:r>
      <w:r w:rsidR="00EA0697" w:rsidRPr="00BE7631">
        <w:rPr>
          <w:b w:val="0"/>
        </w:rPr>
        <w:t>им совершается церковная служба</w:t>
      </w:r>
      <w:r w:rsidR="00CB07B5" w:rsidRPr="00BE7631">
        <w:rPr>
          <w:b w:val="0"/>
        </w:rPr>
        <w:t xml:space="preserve">. Но в библиотеках монастырей и больших храмов (соборов) имелись книги, предназначенные </w:t>
      </w:r>
      <w:r w:rsidR="00EA0697" w:rsidRPr="00BE7631">
        <w:rPr>
          <w:b w:val="0"/>
        </w:rPr>
        <w:t>и</w:t>
      </w:r>
      <w:r w:rsidR="00CB07B5" w:rsidRPr="00BE7631">
        <w:rPr>
          <w:b w:val="0"/>
        </w:rPr>
        <w:t xml:space="preserve"> для домашнего (келейного) чтения - "четьи". Это были, как правило, жития святых или духовно-нравственные произведения христианских подвижников. </w:t>
      </w:r>
      <w:r w:rsidR="009E6393" w:rsidRPr="00BE7631">
        <w:rPr>
          <w:b w:val="0"/>
        </w:rPr>
        <w:t>И</w:t>
      </w:r>
      <w:r w:rsidR="00CB07B5" w:rsidRPr="00BE7631">
        <w:rPr>
          <w:b w:val="0"/>
        </w:rPr>
        <w:t xml:space="preserve"> была литература "светского" содержания - летописи, хронографы, княжеские родословцы, юридические сочинения и  т. п. </w:t>
      </w:r>
    </w:p>
    <w:p w:rsidR="002E1985" w:rsidRPr="00BE7631" w:rsidRDefault="002E1985" w:rsidP="00627A18">
      <w:pPr>
        <w:rPr>
          <w:b w:val="0"/>
        </w:rPr>
      </w:pPr>
      <w:r w:rsidRPr="00BE7631">
        <w:rPr>
          <w:b w:val="0"/>
        </w:rPr>
        <w:t>Как же создав</w:t>
      </w:r>
      <w:r w:rsidR="009E6393" w:rsidRPr="00BE7631">
        <w:rPr>
          <w:b w:val="0"/>
        </w:rPr>
        <w:t>а</w:t>
      </w:r>
      <w:r w:rsidRPr="00BE7631">
        <w:rPr>
          <w:b w:val="0"/>
        </w:rPr>
        <w:t>лись рукописные книги? Послушаем</w:t>
      </w:r>
      <w:r w:rsidR="00514B6B" w:rsidRPr="00BE7631">
        <w:rPr>
          <w:b w:val="0"/>
        </w:rPr>
        <w:t xml:space="preserve"> </w:t>
      </w:r>
      <w:r w:rsidR="003E6354" w:rsidRPr="00BE7631">
        <w:rPr>
          <w:b w:val="0"/>
        </w:rPr>
        <w:t>(сообщение подготовленного ученика).</w:t>
      </w:r>
    </w:p>
    <w:p w:rsidR="00E940B9" w:rsidRDefault="00E940B9" w:rsidP="00627A18"/>
    <w:p w:rsidR="002E1985" w:rsidRPr="00BE7631" w:rsidRDefault="00BA3FE5" w:rsidP="00627A18">
      <w:pPr>
        <w:rPr>
          <w:b w:val="0"/>
        </w:rPr>
      </w:pPr>
      <w:r w:rsidRPr="00183181">
        <w:t xml:space="preserve"> </w:t>
      </w:r>
      <w:r>
        <w:t>Ведущий 4.</w:t>
      </w:r>
      <w:r w:rsidR="00183181">
        <w:t xml:space="preserve"> </w:t>
      </w:r>
      <w:r w:rsidR="002E1985" w:rsidRPr="00BE7631">
        <w:rPr>
          <w:b w:val="0"/>
        </w:rPr>
        <w:t xml:space="preserve">В быту в качестве материала для письма часто использовалась береста - об этом свидетельствуют раскопки в Новгороде Великом. Но для изготовления книг применялся пергамен, а с конца XIV - начала XV вв. - бумага. Пергамен - это тонко выделанная кожа молодых животных. Для изготовления пергамена кожу промывали, держали в специальном растворе, очищали, растягивали, счищали мелом жир, гладили пемзой, выстругивали ножом и опять шлифовали пемзой. Из шкуры одного животного можно было сделать лишь 7-8 листов, а для книги в 200 листов требовалось обработать не менее 25 шкур. Из выделанного пергамена нарезались листы, на которые затем наносился текст. При этом, судя по изображениям на миниатюрах, лист писцы держали на коленях, а переписываемая книга лежала на специальном пюпитре. Письменные принадлежности - шило и циркуль для разметки страниц, ножик и пемза для подчистки ошибок, перья, чернильница и др. раскладывались на специальном столике. </w:t>
      </w:r>
    </w:p>
    <w:p w:rsidR="002E1985" w:rsidRPr="00BE7631" w:rsidRDefault="002E1985" w:rsidP="00BA3FE5">
      <w:pPr>
        <w:ind w:firstLine="708"/>
        <w:rPr>
          <w:b w:val="0"/>
        </w:rPr>
      </w:pPr>
      <w:r w:rsidRPr="00BE7631">
        <w:rPr>
          <w:b w:val="0"/>
        </w:rPr>
        <w:t xml:space="preserve">Листы с переписанным текстом после просушки складывались пополам в тетради по четыре листа (отсюда появилось само слово тетрадь: греч. </w:t>
      </w:r>
      <w:proofErr w:type="spellStart"/>
      <w:r w:rsidRPr="00BE7631">
        <w:rPr>
          <w:b w:val="0"/>
        </w:rPr>
        <w:t>тэтрас</w:t>
      </w:r>
      <w:proofErr w:type="spellEnd"/>
      <w:r w:rsidRPr="00BE7631">
        <w:rPr>
          <w:b w:val="0"/>
        </w:rPr>
        <w:t xml:space="preserve"> - четыре, </w:t>
      </w:r>
      <w:proofErr w:type="spellStart"/>
      <w:r w:rsidRPr="00BE7631">
        <w:rPr>
          <w:b w:val="0"/>
        </w:rPr>
        <w:t>тэтрадион</w:t>
      </w:r>
      <w:proofErr w:type="spellEnd"/>
      <w:r w:rsidRPr="00BE7631">
        <w:rPr>
          <w:b w:val="0"/>
        </w:rPr>
        <w:t xml:space="preserve"> - 'тетрадь', затем сшивались в книгу и переплетались. Использовались три вида почерка древнерусских книг, написанных кириллицей, - устав, полуустав, скоропись. Древнерусские книги часто бывают украшены миниатюрами, заставками, инициалами. </w:t>
      </w:r>
    </w:p>
    <w:p w:rsidR="002E1985" w:rsidRPr="00BE7631" w:rsidRDefault="00BA3FE5" w:rsidP="00627A18">
      <w:pPr>
        <w:rPr>
          <w:b w:val="0"/>
        </w:rPr>
      </w:pPr>
      <w:r>
        <w:t>Ведущий 1.</w:t>
      </w:r>
      <w:r w:rsidR="002E1985" w:rsidRPr="00BE7631">
        <w:rPr>
          <w:b w:val="0"/>
        </w:rPr>
        <w:t xml:space="preserve">Выдающимися памятниками письменности, литературы, истории древней Руси являются летописи. Поначалу они задумывались как погодные изложения важных событий на Руси. Позднее превратились в художественные и  исторические произведения, став значительным явлением  духовной культуры Руси. В них отражались взгляды авторов на историю Руси и мировую историю, на деятельность князей, они содержали философские и религиозные размышления. Многое из того, что мы знаем  сегодня о Древней Руси, почерпнуто из летописей.  </w:t>
      </w:r>
      <w:r w:rsidR="004A1319" w:rsidRPr="00BE7631">
        <w:rPr>
          <w:b w:val="0"/>
        </w:rPr>
        <w:t>Первые летописцы земли русской</w:t>
      </w:r>
      <w:r>
        <w:rPr>
          <w:b w:val="0"/>
        </w:rPr>
        <w:t>.</w:t>
      </w:r>
    </w:p>
    <w:p w:rsidR="002E1985" w:rsidRPr="002E1985" w:rsidRDefault="002E1985" w:rsidP="00627A18"/>
    <w:p w:rsidR="00514B6B" w:rsidRPr="00BE7631" w:rsidRDefault="002E1985" w:rsidP="00627A18">
      <w:pPr>
        <w:rPr>
          <w:b w:val="0"/>
        </w:rPr>
      </w:pPr>
      <w:r w:rsidRPr="00AC7CC7">
        <w:t>Ведущий</w:t>
      </w:r>
      <w:r w:rsidR="00BA3FE5">
        <w:t xml:space="preserve"> 2.</w:t>
      </w:r>
      <w:r w:rsidRPr="00BE7631">
        <w:rPr>
          <w:b w:val="0"/>
        </w:rPr>
        <w:t xml:space="preserve">Изобретение книгопечатания – одно из удивительных творений человеческого ума. Конечно, современные ротационные машины несравнимы с первопечатным станком </w:t>
      </w:r>
      <w:r w:rsidRPr="00BE7631">
        <w:rPr>
          <w:b w:val="0"/>
          <w:u w:val="single"/>
        </w:rPr>
        <w:t xml:space="preserve">Иоганна </w:t>
      </w:r>
      <w:proofErr w:type="spellStart"/>
      <w:r w:rsidRPr="00BE7631">
        <w:rPr>
          <w:b w:val="0"/>
          <w:u w:val="single"/>
        </w:rPr>
        <w:t>Гутенберга</w:t>
      </w:r>
      <w:proofErr w:type="spellEnd"/>
      <w:r w:rsidRPr="00BE7631">
        <w:rPr>
          <w:b w:val="0"/>
        </w:rPr>
        <w:t>, который напоминал пресс для отжимки винограда. Но основы книгопечатания сохранились. Первые печатные книги появились на Руси в XV в.</w:t>
      </w:r>
      <w:r w:rsidR="004A1319" w:rsidRPr="00BE7631">
        <w:rPr>
          <w:b w:val="0"/>
        </w:rPr>
        <w:t xml:space="preserve"> </w:t>
      </w:r>
    </w:p>
    <w:p w:rsidR="002E1985" w:rsidRPr="00BE7631" w:rsidRDefault="004A1319" w:rsidP="00627A18">
      <w:pPr>
        <w:rPr>
          <w:b w:val="0"/>
        </w:rPr>
      </w:pPr>
      <w:r w:rsidRPr="00BE7631">
        <w:rPr>
          <w:b w:val="0"/>
        </w:rPr>
        <w:t>Об этом р</w:t>
      </w:r>
      <w:r w:rsidR="00183181" w:rsidRPr="00BE7631">
        <w:rPr>
          <w:b w:val="0"/>
        </w:rPr>
        <w:t>асскажет (сообщение подготовленного ученика).</w:t>
      </w:r>
    </w:p>
    <w:p w:rsidR="002E1985" w:rsidRPr="00CB07B5" w:rsidRDefault="002E1985" w:rsidP="00627A18"/>
    <w:p w:rsidR="0043618A" w:rsidRPr="00B4704A" w:rsidRDefault="00B4704A" w:rsidP="00627A18">
      <w:r>
        <w:t xml:space="preserve"> </w:t>
      </w:r>
    </w:p>
    <w:p w:rsidR="0043618A" w:rsidRPr="00BE7631" w:rsidRDefault="00183181" w:rsidP="00627A18">
      <w:pPr>
        <w:rPr>
          <w:b w:val="0"/>
        </w:rPr>
      </w:pPr>
      <w:r>
        <w:t xml:space="preserve"> </w:t>
      </w:r>
      <w:r w:rsidR="00CB07B5" w:rsidRPr="00CB07B5">
        <w:t xml:space="preserve"> </w:t>
      </w:r>
      <w:r w:rsidR="00BA3FE5">
        <w:t>Ведущий 3.</w:t>
      </w:r>
      <w:r w:rsidR="00CB07B5" w:rsidRPr="00BE7631">
        <w:rPr>
          <w:b w:val="0"/>
        </w:rPr>
        <w:t xml:space="preserve">Многие ученые считают, что появление и распространение книгопечатания было связано со значительным расширением территории русского государства в XVI в. В это время было присоединено Казанское царство, началось освоение Сибири. На новых землях строились новые храмы и монастыри, для которых требовалось много богослужебных книг. Переписчики уже не могли обеспечить необходимого их количества. Тогда правительство стало организовывать книгопечатные мастерские. </w:t>
      </w:r>
      <w:r w:rsidR="0043618A" w:rsidRPr="00BE7631">
        <w:rPr>
          <w:b w:val="0"/>
        </w:rPr>
        <w:t xml:space="preserve">В </w:t>
      </w:r>
      <w:smartTag w:uri="urn:schemas-microsoft-com:office:smarttags" w:element="metricconverter">
        <w:smartTagPr>
          <w:attr w:name="ProductID" w:val="1563 г"/>
        </w:smartTagPr>
        <w:r w:rsidR="00CB07B5" w:rsidRPr="00BE7631">
          <w:rPr>
            <w:b w:val="0"/>
          </w:rPr>
          <w:t>156</w:t>
        </w:r>
        <w:r w:rsidR="0043618A" w:rsidRPr="00BE7631">
          <w:rPr>
            <w:b w:val="0"/>
          </w:rPr>
          <w:t>3 г</w:t>
        </w:r>
      </w:smartTag>
      <w:r w:rsidR="0043618A" w:rsidRPr="00BE7631">
        <w:rPr>
          <w:b w:val="0"/>
        </w:rPr>
        <w:t>.</w:t>
      </w:r>
      <w:r w:rsidR="00CB07B5" w:rsidRPr="00BE7631">
        <w:rPr>
          <w:b w:val="0"/>
        </w:rPr>
        <w:t xml:space="preserve"> </w:t>
      </w:r>
      <w:r w:rsidR="0043618A" w:rsidRPr="00BE7631">
        <w:rPr>
          <w:b w:val="0"/>
        </w:rPr>
        <w:t xml:space="preserve">Иваном Грозным </w:t>
      </w:r>
      <w:r w:rsidR="00CB07B5" w:rsidRPr="00BE7631">
        <w:rPr>
          <w:b w:val="0"/>
        </w:rPr>
        <w:t>был ор</w:t>
      </w:r>
      <w:r w:rsidR="0043618A" w:rsidRPr="00BE7631">
        <w:rPr>
          <w:b w:val="0"/>
        </w:rPr>
        <w:t>ганизован Печатный двор, во гла</w:t>
      </w:r>
      <w:r w:rsidR="00CB07B5" w:rsidRPr="00BE7631">
        <w:rPr>
          <w:b w:val="0"/>
        </w:rPr>
        <w:t>ве которого был поставлен диакон Иван Фед</w:t>
      </w:r>
      <w:r w:rsidR="0043618A" w:rsidRPr="00BE7631">
        <w:rPr>
          <w:b w:val="0"/>
        </w:rPr>
        <w:t xml:space="preserve">оров. </w:t>
      </w:r>
    </w:p>
    <w:p w:rsidR="00BA3FE5" w:rsidRDefault="00BA3FE5" w:rsidP="00627A18"/>
    <w:p w:rsidR="0043618A" w:rsidRPr="00BE7631" w:rsidRDefault="00BA3FE5" w:rsidP="00627A18">
      <w:pPr>
        <w:rPr>
          <w:b w:val="0"/>
        </w:rPr>
        <w:sectPr w:rsidR="0043618A" w:rsidRPr="00BE7631" w:rsidSect="00B4704A">
          <w:pgSz w:w="11906" w:h="16838"/>
          <w:pgMar w:top="720" w:right="720" w:bottom="720" w:left="720" w:header="708" w:footer="708" w:gutter="0"/>
          <w:cols w:space="708"/>
          <w:docGrid w:linePitch="360"/>
        </w:sectPr>
      </w:pPr>
      <w:r w:rsidRPr="00BA3FE5">
        <w:t>Ведущий 4.</w:t>
      </w:r>
      <w:r w:rsidR="0043618A" w:rsidRPr="00BE7631">
        <w:rPr>
          <w:b w:val="0"/>
        </w:rPr>
        <w:t xml:space="preserve">Иван Федоров был образованным человеком. Он хорошо разбирался в книгах, знал литейное дело, был и столяром, и маляром, и резчиком, и переплетчиком. Иван Федоров закончил </w:t>
      </w:r>
      <w:proofErr w:type="spellStart"/>
      <w:r w:rsidR="0043618A" w:rsidRPr="00BE7631">
        <w:rPr>
          <w:b w:val="0"/>
        </w:rPr>
        <w:t>Краковский</w:t>
      </w:r>
      <w:proofErr w:type="spellEnd"/>
      <w:r w:rsidR="0043618A" w:rsidRPr="00BE7631">
        <w:rPr>
          <w:b w:val="0"/>
        </w:rPr>
        <w:t xml:space="preserve"> университет, знал древнегреческий язык, писал и печатал на этом языке, знал и латынь</w:t>
      </w:r>
      <w:r>
        <w:rPr>
          <w:b w:val="0"/>
        </w:rPr>
        <w:t>.</w:t>
      </w:r>
    </w:p>
    <w:p w:rsidR="0043618A" w:rsidRPr="00BE7631" w:rsidRDefault="0043618A" w:rsidP="00BA3FE5">
      <w:pPr>
        <w:ind w:firstLine="708"/>
        <w:rPr>
          <w:b w:val="0"/>
        </w:rPr>
      </w:pPr>
      <w:r w:rsidRPr="00BE7631">
        <w:rPr>
          <w:b w:val="0"/>
        </w:rPr>
        <w:t xml:space="preserve">10 лет работали Иван Федоров и Петр </w:t>
      </w:r>
      <w:proofErr w:type="spellStart"/>
      <w:r w:rsidRPr="00BE7631">
        <w:rPr>
          <w:b w:val="0"/>
        </w:rPr>
        <w:t>Мстиславич</w:t>
      </w:r>
      <w:proofErr w:type="spellEnd"/>
      <w:r w:rsidRPr="00BE7631">
        <w:rPr>
          <w:b w:val="0"/>
        </w:rPr>
        <w:t xml:space="preserve"> над устроением Печатного Двора и только 19 апреля 1563 года приступили к изготовлению первой книги.</w:t>
      </w:r>
      <w:r w:rsidR="005503DD" w:rsidRPr="00BE7631">
        <w:rPr>
          <w:b w:val="0"/>
        </w:rPr>
        <w:t xml:space="preserve"> </w:t>
      </w:r>
      <w:r w:rsidRPr="00BE7631">
        <w:rPr>
          <w:b w:val="0"/>
        </w:rPr>
        <w:t>Иван Федоров сам строил печатные станки, сам отливал формы, для букв, сам набирал, сам правил.</w:t>
      </w:r>
    </w:p>
    <w:p w:rsidR="0043618A" w:rsidRPr="00BE7631" w:rsidRDefault="0043618A" w:rsidP="00627A18">
      <w:pPr>
        <w:rPr>
          <w:b w:val="0"/>
        </w:rPr>
      </w:pPr>
      <w:r w:rsidRPr="00BE7631">
        <w:rPr>
          <w:b w:val="0"/>
        </w:rPr>
        <w:t>Много труда ушло на изготовление различных заставок, рисунков большого и малого размеров. Рисунки изображали и кедровые шишки, и диковинные плоды</w:t>
      </w:r>
      <w:r w:rsidR="00183181" w:rsidRPr="00BE7631">
        <w:rPr>
          <w:b w:val="0"/>
        </w:rPr>
        <w:t xml:space="preserve"> </w:t>
      </w:r>
      <w:r w:rsidRPr="00BE7631">
        <w:rPr>
          <w:b w:val="0"/>
        </w:rPr>
        <w:t>- ананасы, виноградную листву.</w:t>
      </w:r>
    </w:p>
    <w:p w:rsidR="0043618A" w:rsidRPr="00BE7631" w:rsidRDefault="0043618A" w:rsidP="00BA3FE5">
      <w:pPr>
        <w:ind w:firstLine="708"/>
        <w:rPr>
          <w:b w:val="0"/>
        </w:rPr>
      </w:pPr>
      <w:r w:rsidRPr="00BE7631">
        <w:rPr>
          <w:b w:val="0"/>
        </w:rPr>
        <w:t>Взял Иван Федоров страницу, оттиснул на ней узор, вырезанный на доске и смазанный черной краской, потом оттиснул украшения, все, что надо было напечатать для красоты красной краской. Дальше шли буквы более мелкие. Вот и готова первая страница!</w:t>
      </w:r>
    </w:p>
    <w:p w:rsidR="00BA3FE5" w:rsidRDefault="00BA3FE5" w:rsidP="00627A18"/>
    <w:p w:rsidR="0043618A" w:rsidRPr="00BE7631" w:rsidRDefault="00BA3FE5" w:rsidP="00627A18">
      <w:pPr>
        <w:rPr>
          <w:b w:val="0"/>
        </w:rPr>
      </w:pPr>
      <w:r>
        <w:t>Ведущий 1.</w:t>
      </w:r>
      <w:r w:rsidR="0043618A" w:rsidRPr="00BE7631">
        <w:rPr>
          <w:b w:val="0"/>
        </w:rPr>
        <w:t>Первую книгу делали целый год, и называлась она « Апостол». Выглядела она внушительно и красиво, и очень напоминала рукописную книгу: по буквам, по рисункам и по заставкам – концовкам. Первая книга появилась в 1564 году. Этот год и почитается началом русского книгопечатания.</w:t>
      </w:r>
    </w:p>
    <w:p w:rsidR="0043618A" w:rsidRPr="00BE7631" w:rsidRDefault="0043618A" w:rsidP="00627A18">
      <w:pPr>
        <w:rPr>
          <w:b w:val="0"/>
        </w:rPr>
      </w:pPr>
      <w:r w:rsidRPr="00BE7631">
        <w:rPr>
          <w:b w:val="0"/>
        </w:rPr>
        <w:t>После выхода «Апостола» И.Федоров со своими подручными стал готовить к изданию новую книгу - «</w:t>
      </w:r>
      <w:proofErr w:type="spellStart"/>
      <w:r w:rsidRPr="00BE7631">
        <w:rPr>
          <w:b w:val="0"/>
        </w:rPr>
        <w:t>Часовник</w:t>
      </w:r>
      <w:proofErr w:type="spellEnd"/>
      <w:r w:rsidRPr="00BE7631">
        <w:rPr>
          <w:b w:val="0"/>
        </w:rPr>
        <w:t>»</w:t>
      </w:r>
      <w:r w:rsidR="00AC18CA">
        <w:t xml:space="preserve"> </w:t>
      </w:r>
      <w:r w:rsidRPr="00BE7631">
        <w:rPr>
          <w:b w:val="0"/>
        </w:rPr>
        <w:t>на изготовление которой ушло уже всего 2 месяца. По «</w:t>
      </w:r>
      <w:proofErr w:type="spellStart"/>
      <w:r w:rsidRPr="00BE7631">
        <w:rPr>
          <w:b w:val="0"/>
        </w:rPr>
        <w:t>Часовнику»учили</w:t>
      </w:r>
      <w:proofErr w:type="spellEnd"/>
      <w:r w:rsidRPr="00BE7631">
        <w:rPr>
          <w:b w:val="0"/>
        </w:rPr>
        <w:t xml:space="preserve"> детей грамоте. Одновременно с изданием «Апостола» шла работа над составлением и выпуском «Азбуки» - первого славянского учебника. Вышла она в том же 1564 году, знакомила с русским алфавитом, учила составлять слоги и слова, уделяла внимание навыкам правильного чтения и письма.</w:t>
      </w:r>
    </w:p>
    <w:p w:rsidR="00BA3FE5" w:rsidRDefault="00BA3FE5" w:rsidP="00627A18"/>
    <w:p w:rsidR="0043618A" w:rsidRPr="00BE7631" w:rsidRDefault="00BA3FE5" w:rsidP="00627A18">
      <w:pPr>
        <w:rPr>
          <w:b w:val="0"/>
        </w:rPr>
      </w:pPr>
      <w:r>
        <w:t xml:space="preserve">Ведущий 2. </w:t>
      </w:r>
      <w:r w:rsidR="0043618A" w:rsidRPr="00BE7631">
        <w:rPr>
          <w:b w:val="0"/>
        </w:rPr>
        <w:t xml:space="preserve">В последние годы жизни мастер испытывал большую нужду. Умер Иван Федоров во Львове 5 декабря 1581 год. А дело Ивана Федорова продолжил в Москве человек по имени </w:t>
      </w:r>
      <w:proofErr w:type="spellStart"/>
      <w:r w:rsidR="0043618A" w:rsidRPr="00BE7631">
        <w:rPr>
          <w:b w:val="0"/>
        </w:rPr>
        <w:t>Андроник</w:t>
      </w:r>
      <w:proofErr w:type="spellEnd"/>
      <w:r w:rsidR="0043618A" w:rsidRPr="00BE7631">
        <w:rPr>
          <w:b w:val="0"/>
        </w:rPr>
        <w:t xml:space="preserve"> Тимофеев – способный, знающий свое дело грамотей. </w:t>
      </w:r>
    </w:p>
    <w:p w:rsidR="0043618A" w:rsidRPr="00BE7631" w:rsidRDefault="0043618A" w:rsidP="00627A18">
      <w:pPr>
        <w:rPr>
          <w:b w:val="0"/>
        </w:rPr>
      </w:pPr>
      <w:r w:rsidRPr="00BE7631">
        <w:rPr>
          <w:b w:val="0"/>
        </w:rPr>
        <w:t>Памятник русскому первопечатнику был открыт в 1909 году в Москве, у Китайгородской стены. На праздничном заседании археологического общества держал речь профессор Барсов: «Торжественна и знаменательна настоящая минута в истории русского просвещения. Мы открыли сегодня памятник не человеку высокого положения, не князю, не полководцу, не писателю, а п</w:t>
      </w:r>
      <w:r w:rsidR="00AC18CA" w:rsidRPr="00BE7631">
        <w:rPr>
          <w:b w:val="0"/>
        </w:rPr>
        <w:t>ростому рабочему печатного дела</w:t>
      </w:r>
      <w:r w:rsidRPr="00BE7631">
        <w:rPr>
          <w:b w:val="0"/>
        </w:rPr>
        <w:t>».</w:t>
      </w:r>
      <w:r w:rsidR="005503DD" w:rsidRPr="00BE7631">
        <w:rPr>
          <w:b w:val="0"/>
        </w:rPr>
        <w:t xml:space="preserve"> </w:t>
      </w:r>
      <w:r w:rsidRPr="00BE7631">
        <w:rPr>
          <w:b w:val="0"/>
        </w:rPr>
        <w:t>Таким мы и видим сегодня Ивана Федорова. Высокий лоб, волосы, перехваченные ремешком, внимательный взгляд из-под густых бровей.</w:t>
      </w:r>
    </w:p>
    <w:p w:rsidR="0043618A" w:rsidRPr="00BE7631" w:rsidRDefault="0043618A" w:rsidP="00BE7631">
      <w:pPr>
        <w:jc w:val="center"/>
        <w:rPr>
          <w:b w:val="0"/>
        </w:rPr>
      </w:pPr>
      <w:r w:rsidRPr="00BE7631">
        <w:rPr>
          <w:b w:val="0"/>
        </w:rPr>
        <w:t>Мы умеем предками гордиться-</w:t>
      </w:r>
    </w:p>
    <w:p w:rsidR="0043618A" w:rsidRPr="00BE7631" w:rsidRDefault="0043618A" w:rsidP="00BE7631">
      <w:pPr>
        <w:jc w:val="center"/>
        <w:rPr>
          <w:b w:val="0"/>
        </w:rPr>
      </w:pPr>
      <w:r w:rsidRPr="00BE7631">
        <w:rPr>
          <w:b w:val="0"/>
        </w:rPr>
        <w:t>Память о печатнике живет,</w:t>
      </w:r>
    </w:p>
    <w:p w:rsidR="0043618A" w:rsidRPr="00BE7631" w:rsidRDefault="0043618A" w:rsidP="00BE7631">
      <w:pPr>
        <w:jc w:val="center"/>
        <w:rPr>
          <w:b w:val="0"/>
        </w:rPr>
      </w:pPr>
      <w:r w:rsidRPr="00BE7631">
        <w:rPr>
          <w:b w:val="0"/>
        </w:rPr>
        <w:t>Федорову памятник в столице</w:t>
      </w:r>
    </w:p>
    <w:p w:rsidR="00AC7CC7" w:rsidRPr="00BE7631" w:rsidRDefault="00BE7631" w:rsidP="00BE7631">
      <w:pPr>
        <w:jc w:val="center"/>
        <w:rPr>
          <w:b w:val="0"/>
        </w:rPr>
      </w:pPr>
      <w:r>
        <w:rPr>
          <w:b w:val="0"/>
        </w:rPr>
        <w:t xml:space="preserve">                           </w:t>
      </w:r>
      <w:r w:rsidR="0043618A" w:rsidRPr="00BE7631">
        <w:rPr>
          <w:b w:val="0"/>
        </w:rPr>
        <w:t>Сохраняет бережно народ.</w:t>
      </w:r>
      <w:r w:rsidR="00AC7CC7" w:rsidRPr="00BE7631">
        <w:rPr>
          <w:b w:val="0"/>
        </w:rPr>
        <w:t xml:space="preserve"> </w:t>
      </w:r>
      <w:r>
        <w:rPr>
          <w:b w:val="0"/>
        </w:rPr>
        <w:t xml:space="preserve"> </w:t>
      </w:r>
      <w:r w:rsidR="00AC18CA" w:rsidRPr="00BE7631">
        <w:rPr>
          <w:b w:val="0"/>
        </w:rPr>
        <w:t>(</w:t>
      </w:r>
      <w:r w:rsidR="00AC7CC7" w:rsidRPr="00BE7631">
        <w:rPr>
          <w:b w:val="0"/>
        </w:rPr>
        <w:t xml:space="preserve">Н. </w:t>
      </w:r>
      <w:proofErr w:type="spellStart"/>
      <w:r w:rsidR="00AC7CC7" w:rsidRPr="00BE7631">
        <w:rPr>
          <w:b w:val="0"/>
        </w:rPr>
        <w:t>Кончаловская</w:t>
      </w:r>
      <w:proofErr w:type="spellEnd"/>
      <w:r w:rsidR="00AC18CA" w:rsidRPr="00BE7631">
        <w:rPr>
          <w:b w:val="0"/>
        </w:rPr>
        <w:t>)</w:t>
      </w:r>
    </w:p>
    <w:p w:rsidR="0043618A" w:rsidRPr="00E446BE" w:rsidRDefault="0043618A" w:rsidP="00627A18"/>
    <w:p w:rsidR="00AC18CA" w:rsidRDefault="00AC18CA" w:rsidP="00627A18"/>
    <w:p w:rsidR="00AC18CA" w:rsidRDefault="00AC18CA" w:rsidP="00627A18"/>
    <w:p w:rsidR="00C25C12" w:rsidRDefault="00C25C12" w:rsidP="00627A18"/>
    <w:p w:rsidR="00BE7631" w:rsidRDefault="00BE7631" w:rsidP="00627A18"/>
    <w:p w:rsidR="00BE7631" w:rsidRDefault="00BE7631" w:rsidP="00627A18"/>
    <w:p w:rsidR="00AC7CC7" w:rsidRDefault="00AC7CC7" w:rsidP="00627A18">
      <w:pPr>
        <w:sectPr w:rsidR="00AC7CC7" w:rsidSect="00BE7631">
          <w:type w:val="continuous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E940B9" w:rsidRPr="00BE7631" w:rsidRDefault="00E940B9" w:rsidP="00627A18">
      <w:pPr>
        <w:rPr>
          <w:b w:val="0"/>
        </w:rPr>
      </w:pPr>
      <w:r>
        <w:t xml:space="preserve">Ведущий: </w:t>
      </w:r>
      <w:r w:rsidR="00C25C12" w:rsidRPr="00BE7631">
        <w:rPr>
          <w:b w:val="0"/>
        </w:rPr>
        <w:t>Р</w:t>
      </w:r>
      <w:r w:rsidRPr="00BE7631">
        <w:rPr>
          <w:b w:val="0"/>
        </w:rPr>
        <w:t>ебята</w:t>
      </w:r>
      <w:r w:rsidR="00C25C12" w:rsidRPr="00BE7631">
        <w:rPr>
          <w:b w:val="0"/>
        </w:rPr>
        <w:t>,</w:t>
      </w:r>
      <w:r w:rsidRPr="00BE7631">
        <w:rPr>
          <w:b w:val="0"/>
        </w:rPr>
        <w:t xml:space="preserve"> и заключительная страница</w:t>
      </w:r>
      <w:r w:rsidR="00C25C12" w:rsidRPr="00BE7631">
        <w:rPr>
          <w:b w:val="0"/>
        </w:rPr>
        <w:t xml:space="preserve"> нашей встречи – «Игровая».</w:t>
      </w:r>
      <w:r w:rsidRPr="00BE7631">
        <w:rPr>
          <w:b w:val="0"/>
        </w:rPr>
        <w:t xml:space="preserve"> Сейчас мы узнаем, кто из вас самый внимательный.</w:t>
      </w:r>
    </w:p>
    <w:p w:rsidR="00514B6B" w:rsidRDefault="00514B6B" w:rsidP="00627A18"/>
    <w:p w:rsidR="00853EC2" w:rsidRPr="00853EC2" w:rsidRDefault="00C25C12" w:rsidP="00627A18">
      <w:r>
        <w:t>Страница 5</w:t>
      </w:r>
      <w:r w:rsidR="00E940B9" w:rsidRPr="00E940B9">
        <w:t xml:space="preserve">. </w:t>
      </w:r>
      <w:r w:rsidR="00E43ACA">
        <w:t>Викторина</w:t>
      </w:r>
      <w:r w:rsidR="00E940B9" w:rsidRPr="00E940B9">
        <w:t xml:space="preserve">  </w:t>
      </w:r>
      <w:r>
        <w:t>(Слайд</w:t>
      </w:r>
      <w:r w:rsidR="00BE7631">
        <w:t>ы 20-26</w:t>
      </w:r>
      <w:r w:rsidR="004751EB">
        <w:t>)</w:t>
      </w:r>
    </w:p>
    <w:p w:rsidR="00CB07B5" w:rsidRPr="00BE7631" w:rsidRDefault="00CB07B5" w:rsidP="00627A18">
      <w:pPr>
        <w:rPr>
          <w:b w:val="0"/>
        </w:rPr>
      </w:pPr>
      <w:r w:rsidRPr="00BE7631">
        <w:rPr>
          <w:b w:val="0"/>
        </w:rPr>
        <w:t xml:space="preserve">1. В каком городе родились Кирилл и Мефодий? (в </w:t>
      </w:r>
      <w:proofErr w:type="spellStart"/>
      <w:r w:rsidRPr="00BE7631">
        <w:rPr>
          <w:b w:val="0"/>
        </w:rPr>
        <w:t>Солуни</w:t>
      </w:r>
      <w:proofErr w:type="spellEnd"/>
      <w:r w:rsidRPr="00BE7631">
        <w:rPr>
          <w:b w:val="0"/>
        </w:rPr>
        <w:t xml:space="preserve">.) </w:t>
      </w:r>
    </w:p>
    <w:p w:rsidR="00CB07B5" w:rsidRPr="00BE7631" w:rsidRDefault="00CB07B5" w:rsidP="00627A18">
      <w:pPr>
        <w:rPr>
          <w:b w:val="0"/>
        </w:rPr>
      </w:pPr>
      <w:r w:rsidRPr="00BE7631">
        <w:rPr>
          <w:b w:val="0"/>
        </w:rPr>
        <w:t xml:space="preserve">2. </w:t>
      </w:r>
      <w:r w:rsidR="00E940B9" w:rsidRPr="00BE7631">
        <w:rPr>
          <w:b w:val="0"/>
        </w:rPr>
        <w:t>Как называлась 1-я буква азбуки.</w:t>
      </w:r>
      <w:r w:rsidR="00853EC2" w:rsidRPr="00BE7631">
        <w:rPr>
          <w:b w:val="0"/>
        </w:rPr>
        <w:t xml:space="preserve"> (Аз)</w:t>
      </w:r>
    </w:p>
    <w:p w:rsidR="00853EC2" w:rsidRPr="00BE7631" w:rsidRDefault="00CB07B5" w:rsidP="00627A18">
      <w:pPr>
        <w:rPr>
          <w:b w:val="0"/>
        </w:rPr>
      </w:pPr>
      <w:r w:rsidRPr="00BE7631">
        <w:rPr>
          <w:b w:val="0"/>
        </w:rPr>
        <w:t xml:space="preserve">3. </w:t>
      </w:r>
      <w:r w:rsidR="00853EC2" w:rsidRPr="00BE7631">
        <w:rPr>
          <w:b w:val="0"/>
        </w:rPr>
        <w:t>К</w:t>
      </w:r>
      <w:r w:rsidR="00E940B9" w:rsidRPr="00BE7631">
        <w:rPr>
          <w:b w:val="0"/>
        </w:rPr>
        <w:t>акое слово записано названиями славянских букв</w:t>
      </w:r>
      <w:r w:rsidR="00853EC2" w:rsidRPr="00BE7631">
        <w:rPr>
          <w:b w:val="0"/>
        </w:rPr>
        <w:t xml:space="preserve">: КАКО -НАШ –ИЖЕ- ГЛАГОЛЬ - АЗ    (книга) </w:t>
      </w:r>
    </w:p>
    <w:p w:rsidR="00CB07B5" w:rsidRPr="00BE7631" w:rsidRDefault="00CB07B5" w:rsidP="00627A18">
      <w:pPr>
        <w:rPr>
          <w:b w:val="0"/>
        </w:rPr>
      </w:pPr>
      <w:r w:rsidRPr="00BE7631">
        <w:rPr>
          <w:b w:val="0"/>
        </w:rPr>
        <w:t xml:space="preserve">4. Как называется древнейший русский летописный свод? ("Повесть временных лет".) </w:t>
      </w:r>
    </w:p>
    <w:p w:rsidR="00CB07B5" w:rsidRPr="00BE7631" w:rsidRDefault="00CB07B5" w:rsidP="00627A18">
      <w:pPr>
        <w:rPr>
          <w:b w:val="0"/>
        </w:rPr>
      </w:pPr>
      <w:r w:rsidRPr="00BE7631">
        <w:rPr>
          <w:b w:val="0"/>
        </w:rPr>
        <w:t xml:space="preserve">5. </w:t>
      </w:r>
      <w:r w:rsidR="00853EC2" w:rsidRPr="00BE7631">
        <w:rPr>
          <w:b w:val="0"/>
        </w:rPr>
        <w:t>Кто написал «Похвалу книгам»? (Ярослав Мудрый)</w:t>
      </w:r>
    </w:p>
    <w:p w:rsidR="00CB07B5" w:rsidRPr="00BE7631" w:rsidRDefault="00CB07B5" w:rsidP="00627A18">
      <w:pPr>
        <w:rPr>
          <w:b w:val="0"/>
        </w:rPr>
      </w:pPr>
      <w:r w:rsidRPr="00BE7631">
        <w:rPr>
          <w:b w:val="0"/>
        </w:rPr>
        <w:t xml:space="preserve">6. </w:t>
      </w:r>
      <w:r w:rsidR="00853EC2" w:rsidRPr="00BE7631">
        <w:rPr>
          <w:b w:val="0"/>
        </w:rPr>
        <w:t>Кто был создателем первого печатного станка? (</w:t>
      </w:r>
      <w:proofErr w:type="spellStart"/>
      <w:r w:rsidR="00853EC2" w:rsidRPr="00BE7631">
        <w:rPr>
          <w:b w:val="0"/>
        </w:rPr>
        <w:t>Иоан</w:t>
      </w:r>
      <w:proofErr w:type="spellEnd"/>
      <w:r w:rsidR="00853EC2" w:rsidRPr="00BE7631">
        <w:rPr>
          <w:b w:val="0"/>
        </w:rPr>
        <w:t xml:space="preserve"> </w:t>
      </w:r>
      <w:proofErr w:type="spellStart"/>
      <w:r w:rsidR="00853EC2" w:rsidRPr="00BE7631">
        <w:rPr>
          <w:b w:val="0"/>
        </w:rPr>
        <w:t>Гутенберген</w:t>
      </w:r>
      <w:proofErr w:type="spellEnd"/>
      <w:r w:rsidR="00853EC2" w:rsidRPr="00BE7631">
        <w:rPr>
          <w:b w:val="0"/>
        </w:rPr>
        <w:t>)</w:t>
      </w:r>
    </w:p>
    <w:p w:rsidR="00853EC2" w:rsidRPr="00BE7631" w:rsidRDefault="00CB07B5" w:rsidP="00627A18">
      <w:pPr>
        <w:rPr>
          <w:b w:val="0"/>
        </w:rPr>
      </w:pPr>
      <w:r w:rsidRPr="00BE7631">
        <w:rPr>
          <w:b w:val="0"/>
        </w:rPr>
        <w:t xml:space="preserve">7. Назовите имена русских первопечатников. </w:t>
      </w:r>
      <w:r w:rsidR="00853EC2" w:rsidRPr="00BE7631">
        <w:rPr>
          <w:b w:val="0"/>
        </w:rPr>
        <w:t xml:space="preserve">(Иван Федоров и Петр </w:t>
      </w:r>
      <w:proofErr w:type="spellStart"/>
      <w:r w:rsidR="00853EC2" w:rsidRPr="00BE7631">
        <w:rPr>
          <w:b w:val="0"/>
        </w:rPr>
        <w:t>Мстиславец</w:t>
      </w:r>
      <w:proofErr w:type="spellEnd"/>
      <w:r w:rsidRPr="00BE7631">
        <w:rPr>
          <w:b w:val="0"/>
        </w:rPr>
        <w:t xml:space="preserve">) </w:t>
      </w:r>
    </w:p>
    <w:p w:rsidR="00853EC2" w:rsidRPr="00BE7631" w:rsidRDefault="00853EC2" w:rsidP="00627A18">
      <w:pPr>
        <w:rPr>
          <w:b w:val="0"/>
        </w:rPr>
      </w:pPr>
      <w:r w:rsidRPr="00BE7631">
        <w:rPr>
          <w:b w:val="0"/>
        </w:rPr>
        <w:t>8. Как называлась первая печатная книга? (Апостол)</w:t>
      </w:r>
    </w:p>
    <w:p w:rsidR="00853EC2" w:rsidRPr="00BE7631" w:rsidRDefault="00853EC2" w:rsidP="00627A18">
      <w:pPr>
        <w:rPr>
          <w:b w:val="0"/>
        </w:rPr>
      </w:pPr>
      <w:r w:rsidRPr="00BE7631">
        <w:rPr>
          <w:b w:val="0"/>
        </w:rPr>
        <w:t>9. Где и когда был установлен памятник И.Федорову? (Москва 1909г)</w:t>
      </w:r>
    </w:p>
    <w:p w:rsidR="00853EC2" w:rsidRDefault="00853EC2" w:rsidP="00627A18"/>
    <w:p w:rsidR="005503DD" w:rsidRPr="00BE7631" w:rsidRDefault="00853EC2" w:rsidP="00627A18">
      <w:pPr>
        <w:rPr>
          <w:b w:val="0"/>
        </w:rPr>
      </w:pPr>
      <w:r>
        <w:t>Ведущий:</w:t>
      </w:r>
      <w:r w:rsidR="00C25C12">
        <w:t xml:space="preserve"> </w:t>
      </w:r>
      <w:r w:rsidR="00C25C12" w:rsidRPr="00BE7631">
        <w:rPr>
          <w:b w:val="0"/>
        </w:rPr>
        <w:t>Н</w:t>
      </w:r>
      <w:r w:rsidRPr="00BE7631">
        <w:rPr>
          <w:b w:val="0"/>
        </w:rPr>
        <w:t>у, вот, ребята, и закончил</w:t>
      </w:r>
      <w:r w:rsidR="00300A6E" w:rsidRPr="00BE7631">
        <w:rPr>
          <w:b w:val="0"/>
        </w:rPr>
        <w:t>ось наше путешествие в историю П</w:t>
      </w:r>
      <w:r w:rsidRPr="00BE7631">
        <w:rPr>
          <w:b w:val="0"/>
        </w:rPr>
        <w:t>равославной книги</w:t>
      </w:r>
      <w:r w:rsidR="005503DD" w:rsidRPr="00BE7631">
        <w:rPr>
          <w:b w:val="0"/>
        </w:rPr>
        <w:t xml:space="preserve">. Православие и впитавшее  нравственные каноны христианства древнерусская литература -  основа русской духовности. </w:t>
      </w:r>
    </w:p>
    <w:p w:rsidR="00853EC2" w:rsidRDefault="005503DD" w:rsidP="00627A18">
      <w:r w:rsidRPr="00BE7631">
        <w:rPr>
          <w:b w:val="0"/>
        </w:rPr>
        <w:t>Надеюсь</w:t>
      </w:r>
      <w:r w:rsidR="00300A6E" w:rsidRPr="00BE7631">
        <w:rPr>
          <w:b w:val="0"/>
        </w:rPr>
        <w:t xml:space="preserve">, </w:t>
      </w:r>
      <w:r w:rsidRPr="00BE7631">
        <w:rPr>
          <w:b w:val="0"/>
        </w:rPr>
        <w:t xml:space="preserve">что </w:t>
      </w:r>
      <w:r w:rsidR="00300A6E" w:rsidRPr="00BE7631">
        <w:rPr>
          <w:b w:val="0"/>
        </w:rPr>
        <w:t>наш разговор о Православной книге был интересным и полезным для вас.</w:t>
      </w:r>
      <w:r w:rsidR="00C25C12">
        <w:t xml:space="preserve"> </w:t>
      </w:r>
      <w:r w:rsidR="00BE7631">
        <w:t>(Слайд 27</w:t>
      </w:r>
      <w:r w:rsidR="00C25C12" w:rsidRPr="00C25C12">
        <w:t>)</w:t>
      </w:r>
      <w:r w:rsidR="00C25C12">
        <w:t>.</w:t>
      </w:r>
    </w:p>
    <w:p w:rsidR="00627A18" w:rsidRDefault="00627A18" w:rsidP="00627A18"/>
    <w:p w:rsidR="00627A18" w:rsidRDefault="00627A18" w:rsidP="00627A18"/>
    <w:p w:rsidR="00627A18" w:rsidRDefault="00627A18" w:rsidP="00627A18"/>
    <w:p w:rsidR="00627A18" w:rsidRDefault="00627A18" w:rsidP="00627A18"/>
    <w:p w:rsidR="00627A18" w:rsidRDefault="00627A18" w:rsidP="00627A18"/>
    <w:p w:rsidR="00627A18" w:rsidRDefault="00627A18" w:rsidP="00627A18"/>
    <w:p w:rsidR="00627A18" w:rsidRDefault="00627A18" w:rsidP="00627A18"/>
    <w:p w:rsidR="00627A18" w:rsidRDefault="00627A18" w:rsidP="00627A18"/>
    <w:p w:rsidR="00627A18" w:rsidRDefault="00627A18" w:rsidP="00627A18"/>
    <w:p w:rsidR="00627A18" w:rsidRDefault="00627A18" w:rsidP="00627A18"/>
    <w:p w:rsidR="00627A18" w:rsidRDefault="00627A18" w:rsidP="00627A18"/>
    <w:p w:rsidR="00627A18" w:rsidRDefault="00627A18" w:rsidP="00627A18"/>
    <w:p w:rsidR="00627A18" w:rsidRDefault="00627A18" w:rsidP="00627A18"/>
    <w:p w:rsidR="00627A18" w:rsidRDefault="00627A18" w:rsidP="00627A18"/>
    <w:p w:rsidR="00627A18" w:rsidRDefault="00627A18" w:rsidP="00627A18"/>
    <w:p w:rsidR="00627A18" w:rsidRDefault="00627A18" w:rsidP="00627A18"/>
    <w:p w:rsidR="00627A18" w:rsidRDefault="00627A18" w:rsidP="00627A18"/>
    <w:p w:rsidR="00627A18" w:rsidRDefault="00627A18" w:rsidP="00627A18"/>
    <w:p w:rsidR="00627A18" w:rsidRDefault="00627A18" w:rsidP="00627A18"/>
    <w:p w:rsidR="00BE7631" w:rsidRDefault="00BE7631" w:rsidP="00627A18"/>
    <w:p w:rsidR="00BE7631" w:rsidRDefault="00BE7631" w:rsidP="00627A18"/>
    <w:p w:rsidR="00BE7631" w:rsidRDefault="00BE7631" w:rsidP="00627A18"/>
    <w:p w:rsidR="00BE7631" w:rsidRDefault="00BE7631" w:rsidP="00627A18"/>
    <w:p w:rsidR="00BE7631" w:rsidRDefault="00BE7631" w:rsidP="00627A18"/>
    <w:p w:rsidR="00627A18" w:rsidRDefault="00627A18" w:rsidP="00627A18">
      <w:r w:rsidRPr="00627A18">
        <w:t>Список использованных материалов, Интернет-ресурсов</w:t>
      </w:r>
      <w:r w:rsidR="00BE7631">
        <w:t>. (Слайд 28)</w:t>
      </w:r>
    </w:p>
    <w:p w:rsidR="00BE7631" w:rsidRDefault="00BE7631" w:rsidP="00627A18"/>
    <w:p w:rsidR="00BE7631" w:rsidRPr="00627A18" w:rsidRDefault="00BE7631" w:rsidP="00627A18">
      <w:hyperlink r:id="rId5" w:history="1">
        <w:r w:rsidRPr="00627A18">
          <w:rPr>
            <w:rStyle w:val="Hyperlink"/>
          </w:rPr>
          <w:t>http://www.calend.ru/holidays/0/0/433/</w:t>
        </w:r>
      </w:hyperlink>
      <w:r w:rsidRPr="00627A18">
        <w:t xml:space="preserve"> </w:t>
      </w:r>
    </w:p>
    <w:p w:rsidR="00BE7631" w:rsidRPr="00627A18" w:rsidRDefault="00BE7631" w:rsidP="00627A18">
      <w:hyperlink r:id="rId6" w:history="1">
        <w:r w:rsidRPr="00627A18">
          <w:rPr>
            <w:rStyle w:val="Hyperlink"/>
          </w:rPr>
          <w:t>http://ru.wikipedia.org/wiki/%D0%90%D0%BF%D0%BE%D1%81%D1%82%D0%BE%D0%BB_%28%D0%BA%D0%BD%D0%B8%D0%B3%D0%B0%29</w:t>
        </w:r>
      </w:hyperlink>
      <w:r w:rsidRPr="00627A18">
        <w:t xml:space="preserve"> </w:t>
      </w:r>
    </w:p>
    <w:p w:rsidR="00BE7631" w:rsidRPr="00627A18" w:rsidRDefault="00BE7631" w:rsidP="00627A18">
      <w:hyperlink r:id="rId7" w:history="1">
        <w:r w:rsidRPr="00627A18">
          <w:rPr>
            <w:rStyle w:val="Hyperlink"/>
          </w:rPr>
          <w:t>http://www.calend.ru/holidays/0/0/433/1/</w:t>
        </w:r>
      </w:hyperlink>
      <w:r w:rsidRPr="00627A18">
        <w:t xml:space="preserve"> </w:t>
      </w:r>
    </w:p>
    <w:p w:rsidR="00BE7631" w:rsidRPr="00627A18" w:rsidRDefault="00BE7631" w:rsidP="00627A18">
      <w:hyperlink r:id="rId8" w:history="1">
        <w:r w:rsidRPr="00627A18">
          <w:rPr>
            <w:rStyle w:val="Hyperlink"/>
          </w:rPr>
          <w:t>http://www.inmoment.ru/holidays/day-writing.html</w:t>
        </w:r>
      </w:hyperlink>
      <w:r w:rsidRPr="00627A18">
        <w:t xml:space="preserve"> </w:t>
      </w:r>
    </w:p>
    <w:p w:rsidR="00BE7631" w:rsidRPr="00627A18" w:rsidRDefault="00BE7631" w:rsidP="00627A18">
      <w:hyperlink r:id="rId9" w:history="1">
        <w:r w:rsidRPr="00627A18">
          <w:rPr>
            <w:rStyle w:val="Hyperlink"/>
          </w:rPr>
          <w:t>http://www.pravoslavie.ru/put/1722.htm</w:t>
        </w:r>
      </w:hyperlink>
      <w:r w:rsidRPr="00627A18">
        <w:t xml:space="preserve"> </w:t>
      </w:r>
    </w:p>
    <w:p w:rsidR="00BE7631" w:rsidRPr="00627A18" w:rsidRDefault="00BE7631" w:rsidP="00627A18">
      <w:hyperlink r:id="rId10" w:history="1">
        <w:r w:rsidRPr="00627A18">
          <w:rPr>
            <w:rStyle w:val="Hyperlink"/>
          </w:rPr>
          <w:t>http://www.bg-history.info/i/1004-6.jpeg</w:t>
        </w:r>
      </w:hyperlink>
      <w:r w:rsidRPr="00627A18">
        <w:t xml:space="preserve"> </w:t>
      </w:r>
    </w:p>
    <w:p w:rsidR="00BE7631" w:rsidRPr="00627A18" w:rsidRDefault="00BE7631" w:rsidP="00627A18">
      <w:hyperlink r:id="rId11" w:history="1">
        <w:r w:rsidRPr="00627A18">
          <w:rPr>
            <w:rStyle w:val="Hyperlink"/>
          </w:rPr>
          <w:t>http://moi-portal.ru/uploads/images/00/00/02/2012/05/24/02df3e.jpg</w:t>
        </w:r>
      </w:hyperlink>
      <w:r w:rsidRPr="00627A18">
        <w:t xml:space="preserve"> </w:t>
      </w:r>
    </w:p>
    <w:p w:rsidR="00BE7631" w:rsidRPr="00627A18" w:rsidRDefault="00BE7631" w:rsidP="00627A18">
      <w:hyperlink r:id="rId12" w:history="1">
        <w:r w:rsidRPr="00627A18">
          <w:rPr>
            <w:rStyle w:val="Hyperlink"/>
          </w:rPr>
          <w:t>http://tainy.net/wp-content/uploads/2010/05/26.jpg</w:t>
        </w:r>
      </w:hyperlink>
      <w:r w:rsidRPr="00627A18">
        <w:t xml:space="preserve"> </w:t>
      </w:r>
    </w:p>
    <w:p w:rsidR="00BE7631" w:rsidRPr="00627A18" w:rsidRDefault="00BE7631" w:rsidP="00627A18">
      <w:hyperlink r:id="rId13" w:history="1">
        <w:r w:rsidRPr="00627A18">
          <w:rPr>
            <w:rStyle w:val="Hyperlink"/>
          </w:rPr>
          <w:t>http://www.pravmir.ru/svyatye-kirill-i-mefodij/</w:t>
        </w:r>
      </w:hyperlink>
      <w:r w:rsidRPr="00627A18">
        <w:t xml:space="preserve"> </w:t>
      </w:r>
    </w:p>
    <w:p w:rsidR="00BE7631" w:rsidRPr="00627A18" w:rsidRDefault="00BE7631" w:rsidP="00627A18">
      <w:hyperlink r:id="rId14" w:history="1">
        <w:r w:rsidRPr="00627A18">
          <w:rPr>
            <w:rStyle w:val="Hyperlink"/>
          </w:rPr>
          <w:t>http://spravochka.blogspot.com/2012/05/azbuka.html</w:t>
        </w:r>
      </w:hyperlink>
      <w:r w:rsidRPr="00627A18">
        <w:t xml:space="preserve"> </w:t>
      </w:r>
    </w:p>
    <w:p w:rsidR="00627A18" w:rsidRDefault="00627A18" w:rsidP="00627A18">
      <w:hyperlink r:id="rId15" w:history="1">
        <w:r w:rsidRPr="00627A18">
          <w:rPr>
            <w:rStyle w:val="Hyperlink"/>
          </w:rPr>
          <w:t>http://smi2.ru/ozonika/c712355/</w:t>
        </w:r>
      </w:hyperlink>
    </w:p>
    <w:p w:rsidR="00C95027" w:rsidRDefault="00C95027" w:rsidP="00627A18"/>
    <w:p w:rsidR="00AC7CC7" w:rsidRDefault="00AC7CC7" w:rsidP="00627A18"/>
    <w:p w:rsidR="00AC7CC7" w:rsidRDefault="00AC7CC7" w:rsidP="00627A18"/>
    <w:p w:rsidR="00C95027" w:rsidRDefault="00C95027" w:rsidP="00627A18"/>
    <w:sectPr w:rsidR="00C95027" w:rsidSect="00C95027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C706B"/>
    <w:multiLevelType w:val="hybridMultilevel"/>
    <w:tmpl w:val="BEAC4D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8718C4"/>
    <w:multiLevelType w:val="hybridMultilevel"/>
    <w:tmpl w:val="9ABA7F3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4695081"/>
    <w:multiLevelType w:val="hybridMultilevel"/>
    <w:tmpl w:val="8616858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7F0326F"/>
    <w:multiLevelType w:val="hybridMultilevel"/>
    <w:tmpl w:val="3202E6B2"/>
    <w:lvl w:ilvl="0" w:tplc="D3C4A11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83AE25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C14BA6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444FFE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400F9E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22A49E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584E0E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E28697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1EE1AC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08DC7F55"/>
    <w:multiLevelType w:val="hybridMultilevel"/>
    <w:tmpl w:val="8048D5A2"/>
    <w:lvl w:ilvl="0" w:tplc="3D4ACFF4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54E9876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830A9550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8BE2D566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290C0372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A192EE98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CEFAE7F4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2200B7B0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5">
    <w:nsid w:val="092E6679"/>
    <w:multiLevelType w:val="hybridMultilevel"/>
    <w:tmpl w:val="1A1E5AE6"/>
    <w:lvl w:ilvl="0" w:tplc="B3508C2C">
      <w:start w:val="1"/>
      <w:numFmt w:val="bullet"/>
      <w:lvlText w:val=""/>
      <w:lvlJc w:val="left"/>
      <w:pPr>
        <w:tabs>
          <w:tab w:val="num" w:pos="540"/>
        </w:tabs>
        <w:ind w:left="540" w:hanging="360"/>
      </w:pPr>
      <w:rPr>
        <w:rFonts w:ascii="Wingdings 2" w:hAnsi="Wingdings 2" w:hint="default"/>
      </w:rPr>
    </w:lvl>
    <w:lvl w:ilvl="1" w:tplc="FB688B88" w:tentative="1">
      <w:start w:val="1"/>
      <w:numFmt w:val="bullet"/>
      <w:lvlText w:val=""/>
      <w:lvlJc w:val="left"/>
      <w:pPr>
        <w:tabs>
          <w:tab w:val="num" w:pos="1260"/>
        </w:tabs>
        <w:ind w:left="1260" w:hanging="360"/>
      </w:pPr>
      <w:rPr>
        <w:rFonts w:ascii="Wingdings 2" w:hAnsi="Wingdings 2" w:hint="default"/>
      </w:rPr>
    </w:lvl>
    <w:lvl w:ilvl="2" w:tplc="878ECD1E" w:tentative="1">
      <w:start w:val="1"/>
      <w:numFmt w:val="bullet"/>
      <w:lvlText w:val=""/>
      <w:lvlJc w:val="left"/>
      <w:pPr>
        <w:tabs>
          <w:tab w:val="num" w:pos="1980"/>
        </w:tabs>
        <w:ind w:left="1980" w:hanging="360"/>
      </w:pPr>
      <w:rPr>
        <w:rFonts w:ascii="Wingdings 2" w:hAnsi="Wingdings 2" w:hint="default"/>
      </w:rPr>
    </w:lvl>
    <w:lvl w:ilvl="3" w:tplc="9B06CE6A" w:tentative="1">
      <w:start w:val="1"/>
      <w:numFmt w:val="bullet"/>
      <w:lvlText w:val=""/>
      <w:lvlJc w:val="left"/>
      <w:pPr>
        <w:tabs>
          <w:tab w:val="num" w:pos="2700"/>
        </w:tabs>
        <w:ind w:left="2700" w:hanging="360"/>
      </w:pPr>
      <w:rPr>
        <w:rFonts w:ascii="Wingdings 2" w:hAnsi="Wingdings 2" w:hint="default"/>
      </w:rPr>
    </w:lvl>
    <w:lvl w:ilvl="4" w:tplc="5790B000" w:tentative="1">
      <w:start w:val="1"/>
      <w:numFmt w:val="bullet"/>
      <w:lvlText w:val=""/>
      <w:lvlJc w:val="left"/>
      <w:pPr>
        <w:tabs>
          <w:tab w:val="num" w:pos="3420"/>
        </w:tabs>
        <w:ind w:left="3420" w:hanging="360"/>
      </w:pPr>
      <w:rPr>
        <w:rFonts w:ascii="Wingdings 2" w:hAnsi="Wingdings 2" w:hint="default"/>
      </w:rPr>
    </w:lvl>
    <w:lvl w:ilvl="5" w:tplc="6C36B678" w:tentative="1">
      <w:start w:val="1"/>
      <w:numFmt w:val="bullet"/>
      <w:lvlText w:val=""/>
      <w:lvlJc w:val="left"/>
      <w:pPr>
        <w:tabs>
          <w:tab w:val="num" w:pos="4140"/>
        </w:tabs>
        <w:ind w:left="4140" w:hanging="360"/>
      </w:pPr>
      <w:rPr>
        <w:rFonts w:ascii="Wingdings 2" w:hAnsi="Wingdings 2" w:hint="default"/>
      </w:rPr>
    </w:lvl>
    <w:lvl w:ilvl="6" w:tplc="B170AE96" w:tentative="1">
      <w:start w:val="1"/>
      <w:numFmt w:val="bullet"/>
      <w:lvlText w:val=""/>
      <w:lvlJc w:val="left"/>
      <w:pPr>
        <w:tabs>
          <w:tab w:val="num" w:pos="4860"/>
        </w:tabs>
        <w:ind w:left="4860" w:hanging="360"/>
      </w:pPr>
      <w:rPr>
        <w:rFonts w:ascii="Wingdings 2" w:hAnsi="Wingdings 2" w:hint="default"/>
      </w:rPr>
    </w:lvl>
    <w:lvl w:ilvl="7" w:tplc="3076AC5E" w:tentative="1">
      <w:start w:val="1"/>
      <w:numFmt w:val="bullet"/>
      <w:lvlText w:val=""/>
      <w:lvlJc w:val="left"/>
      <w:pPr>
        <w:tabs>
          <w:tab w:val="num" w:pos="5580"/>
        </w:tabs>
        <w:ind w:left="5580" w:hanging="360"/>
      </w:pPr>
      <w:rPr>
        <w:rFonts w:ascii="Wingdings 2" w:hAnsi="Wingdings 2" w:hint="default"/>
      </w:rPr>
    </w:lvl>
    <w:lvl w:ilvl="8" w:tplc="43D6EB68" w:tentative="1">
      <w:start w:val="1"/>
      <w:numFmt w:val="bullet"/>
      <w:lvlText w:val=""/>
      <w:lvlJc w:val="left"/>
      <w:pPr>
        <w:tabs>
          <w:tab w:val="num" w:pos="6300"/>
        </w:tabs>
        <w:ind w:left="6300" w:hanging="360"/>
      </w:pPr>
      <w:rPr>
        <w:rFonts w:ascii="Wingdings 2" w:hAnsi="Wingdings 2" w:hint="default"/>
      </w:rPr>
    </w:lvl>
  </w:abstractNum>
  <w:abstractNum w:abstractNumId="6">
    <w:nsid w:val="108852A8"/>
    <w:multiLevelType w:val="hybridMultilevel"/>
    <w:tmpl w:val="55E0E8E8"/>
    <w:lvl w:ilvl="0" w:tplc="CAF24FA8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3B989962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CD4A0FF0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DFC89E24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584E3834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A90E274E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39942F6A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3A508CDC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3DF2D1DE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7">
    <w:nsid w:val="39244C4E"/>
    <w:multiLevelType w:val="hybridMultilevel"/>
    <w:tmpl w:val="200A656C"/>
    <w:lvl w:ilvl="0" w:tplc="5622CFE2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CCEC3918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98185EA8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ED2A2066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385C88F6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E9EA6B10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D026F636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2B443BAE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08FE34D6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8">
    <w:nsid w:val="5A485895"/>
    <w:multiLevelType w:val="hybridMultilevel"/>
    <w:tmpl w:val="145C6C3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5"/>
  </w:num>
  <w:num w:numId="3">
    <w:abstractNumId w:val="7"/>
  </w:num>
  <w:num w:numId="4">
    <w:abstractNumId w:val="4"/>
  </w:num>
  <w:num w:numId="5">
    <w:abstractNumId w:val="6"/>
  </w:num>
  <w:num w:numId="6">
    <w:abstractNumId w:val="1"/>
  </w:num>
  <w:num w:numId="7">
    <w:abstractNumId w:val="2"/>
  </w:num>
  <w:num w:numId="8">
    <w:abstractNumId w:val="3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B07B5"/>
    <w:rsid w:val="00183181"/>
    <w:rsid w:val="00214C2E"/>
    <w:rsid w:val="002D6E9A"/>
    <w:rsid w:val="002E1985"/>
    <w:rsid w:val="00300A6E"/>
    <w:rsid w:val="003A2FA8"/>
    <w:rsid w:val="003A584B"/>
    <w:rsid w:val="003E6354"/>
    <w:rsid w:val="0043618A"/>
    <w:rsid w:val="004751EB"/>
    <w:rsid w:val="00493A68"/>
    <w:rsid w:val="004A1319"/>
    <w:rsid w:val="00514B6B"/>
    <w:rsid w:val="005503DD"/>
    <w:rsid w:val="00551397"/>
    <w:rsid w:val="00587920"/>
    <w:rsid w:val="00627A18"/>
    <w:rsid w:val="00755692"/>
    <w:rsid w:val="00803452"/>
    <w:rsid w:val="00853EC2"/>
    <w:rsid w:val="009E6393"/>
    <w:rsid w:val="00AC18CA"/>
    <w:rsid w:val="00AC7CC7"/>
    <w:rsid w:val="00AD1A78"/>
    <w:rsid w:val="00AD2F5F"/>
    <w:rsid w:val="00B4704A"/>
    <w:rsid w:val="00BA3FE5"/>
    <w:rsid w:val="00BE7631"/>
    <w:rsid w:val="00C25C12"/>
    <w:rsid w:val="00C95027"/>
    <w:rsid w:val="00CB07B5"/>
    <w:rsid w:val="00CE03B3"/>
    <w:rsid w:val="00E43ACA"/>
    <w:rsid w:val="00E940B9"/>
    <w:rsid w:val="00EA06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27A18"/>
    <w:rPr>
      <w:b/>
      <w:iCs/>
      <w:sz w:val="28"/>
      <w:szCs w:val="2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NormalWeb">
    <w:name w:val="Normal (Web)"/>
    <w:basedOn w:val="Normal"/>
    <w:uiPriority w:val="99"/>
    <w:unhideWhenUsed/>
    <w:rsid w:val="00E940B9"/>
    <w:pPr>
      <w:spacing w:before="100" w:beforeAutospacing="1" w:after="100" w:afterAutospacing="1"/>
    </w:pPr>
  </w:style>
  <w:style w:type="character" w:styleId="Hyperlink">
    <w:name w:val="Hyperlink"/>
    <w:rsid w:val="00627A1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91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20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296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363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4816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902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7145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1734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951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9203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0687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5356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52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7459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7666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4990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1717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418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2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3519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853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3452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9905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117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10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36055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35877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607957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890040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370028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139102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597520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993338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627341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12861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083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429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726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876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149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368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04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624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5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1171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5228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647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60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hyperlink" Target="http://www.inmoment.ru/holidays/day-writing.html" TargetMode="External"/><Relationship Id="rId13" Type="http://schemas.openxmlformats.org/officeDocument/2006/relationships/hyperlink" Target="http://www.pravmir.ru/svyatye-kirill-i-mefodij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calend.ru/holidays/0/0/433/1/" TargetMode="External"/><Relationship Id="rId12" Type="http://schemas.openxmlformats.org/officeDocument/2006/relationships/hyperlink" Target="http://tainy.net/wp-content/uploads/2010/05/26.jpg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ru.wikipedia.org/wiki/%D0%90%D0%BF%D0%BE%D1%81%D1%82%D0%BE%D0%BB_%28%D0%BA%D0%BD%D0%B8%D0%B3%D0%B0%29" TargetMode="External"/><Relationship Id="rId11" Type="http://schemas.openxmlformats.org/officeDocument/2006/relationships/hyperlink" Target="http://moi-portal.ru/uploads/images/00/00/02/2012/05/24/02df3e.jpg" TargetMode="External"/><Relationship Id="rId5" Type="http://schemas.openxmlformats.org/officeDocument/2006/relationships/hyperlink" Target="http://www.calend.ru/holidays/0/0/433/" TargetMode="External"/><Relationship Id="rId15" Type="http://schemas.openxmlformats.org/officeDocument/2006/relationships/hyperlink" Target="http://smi2.ru/ozonika/c712355/" TargetMode="External"/><Relationship Id="rId10" Type="http://schemas.openxmlformats.org/officeDocument/2006/relationships/hyperlink" Target="http://www.bg-history.info/i/1004-6.jpe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pravoslavie.ru/put/1722.htm" TargetMode="External"/><Relationship Id="rId14" Type="http://schemas.openxmlformats.org/officeDocument/2006/relationships/hyperlink" Target="http://spravochka.blogspot.com/2012/05/azbuka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388</TotalTime>
  <Pages>6</Pages>
  <Words>1704</Words>
  <Characters>9719</Characters>
  <Application>Microsoft Office Outlook</Application>
  <DocSecurity>4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КНИГА И КНИЖНОСТЬ В ИСТОРИИ ДРЕВНЕЙ РУСИ </vt:lpstr>
    </vt:vector>
  </TitlesOfParts>
  <Company>MoBIL GROUP</Company>
  <LinksUpToDate>false</LinksUpToDate>
  <CharactersWithSpaces>11401</CharactersWithSpaces>
  <SharedDoc>false</SharedDoc>
  <HLinks>
    <vt:vector size="66" baseType="variant">
      <vt:variant>
        <vt:i4>3539051</vt:i4>
      </vt:variant>
      <vt:variant>
        <vt:i4>30</vt:i4>
      </vt:variant>
      <vt:variant>
        <vt:i4>0</vt:i4>
      </vt:variant>
      <vt:variant>
        <vt:i4>5</vt:i4>
      </vt:variant>
      <vt:variant>
        <vt:lpwstr>http://smi2.ru/ozonika/c712355/</vt:lpwstr>
      </vt:variant>
      <vt:variant>
        <vt:lpwstr/>
      </vt:variant>
      <vt:variant>
        <vt:i4>3932279</vt:i4>
      </vt:variant>
      <vt:variant>
        <vt:i4>27</vt:i4>
      </vt:variant>
      <vt:variant>
        <vt:i4>0</vt:i4>
      </vt:variant>
      <vt:variant>
        <vt:i4>5</vt:i4>
      </vt:variant>
      <vt:variant>
        <vt:lpwstr>http://spravochka.blogspot.com/2012/05/azbuka.html</vt:lpwstr>
      </vt:variant>
      <vt:variant>
        <vt:lpwstr/>
      </vt:variant>
      <vt:variant>
        <vt:i4>3866731</vt:i4>
      </vt:variant>
      <vt:variant>
        <vt:i4>24</vt:i4>
      </vt:variant>
      <vt:variant>
        <vt:i4>0</vt:i4>
      </vt:variant>
      <vt:variant>
        <vt:i4>5</vt:i4>
      </vt:variant>
      <vt:variant>
        <vt:lpwstr>http://www.pravmir.ru/svyatye-kirill-i-mefodij/</vt:lpwstr>
      </vt:variant>
      <vt:variant>
        <vt:lpwstr/>
      </vt:variant>
      <vt:variant>
        <vt:i4>2424944</vt:i4>
      </vt:variant>
      <vt:variant>
        <vt:i4>21</vt:i4>
      </vt:variant>
      <vt:variant>
        <vt:i4>0</vt:i4>
      </vt:variant>
      <vt:variant>
        <vt:i4>5</vt:i4>
      </vt:variant>
      <vt:variant>
        <vt:lpwstr>http://tainy.net/wp-content/uploads/2010/05/26.jpg</vt:lpwstr>
      </vt:variant>
      <vt:variant>
        <vt:lpwstr/>
      </vt:variant>
      <vt:variant>
        <vt:i4>8061036</vt:i4>
      </vt:variant>
      <vt:variant>
        <vt:i4>18</vt:i4>
      </vt:variant>
      <vt:variant>
        <vt:i4>0</vt:i4>
      </vt:variant>
      <vt:variant>
        <vt:i4>5</vt:i4>
      </vt:variant>
      <vt:variant>
        <vt:lpwstr>http://moi-portal.ru/uploads/images/00/00/02/2012/05/24/02df3e.jpg</vt:lpwstr>
      </vt:variant>
      <vt:variant>
        <vt:lpwstr/>
      </vt:variant>
      <vt:variant>
        <vt:i4>5767176</vt:i4>
      </vt:variant>
      <vt:variant>
        <vt:i4>15</vt:i4>
      </vt:variant>
      <vt:variant>
        <vt:i4>0</vt:i4>
      </vt:variant>
      <vt:variant>
        <vt:i4>5</vt:i4>
      </vt:variant>
      <vt:variant>
        <vt:lpwstr>http://www.bg-history.info/i/1004-6.jpeg</vt:lpwstr>
      </vt:variant>
      <vt:variant>
        <vt:lpwstr/>
      </vt:variant>
      <vt:variant>
        <vt:i4>2949161</vt:i4>
      </vt:variant>
      <vt:variant>
        <vt:i4>12</vt:i4>
      </vt:variant>
      <vt:variant>
        <vt:i4>0</vt:i4>
      </vt:variant>
      <vt:variant>
        <vt:i4>5</vt:i4>
      </vt:variant>
      <vt:variant>
        <vt:lpwstr>http://www.pravoslavie.ru/put/1722.htm</vt:lpwstr>
      </vt:variant>
      <vt:variant>
        <vt:lpwstr/>
      </vt:variant>
      <vt:variant>
        <vt:i4>5439489</vt:i4>
      </vt:variant>
      <vt:variant>
        <vt:i4>9</vt:i4>
      </vt:variant>
      <vt:variant>
        <vt:i4>0</vt:i4>
      </vt:variant>
      <vt:variant>
        <vt:i4>5</vt:i4>
      </vt:variant>
      <vt:variant>
        <vt:lpwstr>http://www.inmoment.ru/holidays/day-writing.html</vt:lpwstr>
      </vt:variant>
      <vt:variant>
        <vt:lpwstr/>
      </vt:variant>
      <vt:variant>
        <vt:i4>1310799</vt:i4>
      </vt:variant>
      <vt:variant>
        <vt:i4>6</vt:i4>
      </vt:variant>
      <vt:variant>
        <vt:i4>0</vt:i4>
      </vt:variant>
      <vt:variant>
        <vt:i4>5</vt:i4>
      </vt:variant>
      <vt:variant>
        <vt:lpwstr>http://www.calend.ru/holidays/0/0/433/1/</vt:lpwstr>
      </vt:variant>
      <vt:variant>
        <vt:lpwstr/>
      </vt:variant>
      <vt:variant>
        <vt:i4>2228232</vt:i4>
      </vt:variant>
      <vt:variant>
        <vt:i4>3</vt:i4>
      </vt:variant>
      <vt:variant>
        <vt:i4>0</vt:i4>
      </vt:variant>
      <vt:variant>
        <vt:i4>5</vt:i4>
      </vt:variant>
      <vt:variant>
        <vt:lpwstr>http://ru.wikipedia.org/wiki/%D0%90%D0%BF%D0%BE%D1%81%D1%82%D0%BE%D0%BB_%28%D0%BA%D0%BD%D0%B8%D0%B3%D0%B0%29</vt:lpwstr>
      </vt:variant>
      <vt:variant>
        <vt:lpwstr/>
      </vt:variant>
      <vt:variant>
        <vt:i4>3866750</vt:i4>
      </vt:variant>
      <vt:variant>
        <vt:i4>0</vt:i4>
      </vt:variant>
      <vt:variant>
        <vt:i4>0</vt:i4>
      </vt:variant>
      <vt:variant>
        <vt:i4>5</vt:i4>
      </vt:variant>
      <vt:variant>
        <vt:lpwstr>http://www.calend.ru/holidays/0/0/433/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КНИГА И КНИЖНОСТЬ В ИСТОРИИ ДРЕВНЕЙ РУСИ </dc:title>
  <dc:subject/>
  <dc:creator>Admin</dc:creator>
  <cp:keywords/>
  <dc:description/>
  <cp:lastModifiedBy>User</cp:lastModifiedBy>
  <cp:revision>17</cp:revision>
  <dcterms:created xsi:type="dcterms:W3CDTF">2011-03-09T17:52:00Z</dcterms:created>
  <dcterms:modified xsi:type="dcterms:W3CDTF">2019-05-29T07:05:00Z</dcterms:modified>
</cp:coreProperties>
</file>